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115" w:rsidRPr="00A32BBF" w:rsidRDefault="000A7115" w:rsidP="000A7115">
      <w:pPr>
        <w:pStyle w:val="DocumentTitle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«</w:t>
      </w:r>
      <w:r w:rsidRPr="00A32BBF">
        <w:rPr>
          <w:sz w:val="32"/>
          <w:szCs w:val="32"/>
          <w:lang w:val="ru-RU"/>
        </w:rPr>
        <w:t xml:space="preserve">Единая нотариальная информационная </w:t>
      </w:r>
      <w:r>
        <w:rPr>
          <w:sz w:val="32"/>
          <w:szCs w:val="32"/>
          <w:lang w:val="ru-RU"/>
        </w:rPr>
        <w:t>система</w:t>
      </w:r>
      <w:r w:rsidRPr="00A32BBF">
        <w:rPr>
          <w:sz w:val="32"/>
          <w:szCs w:val="32"/>
          <w:lang w:val="ru-RU"/>
        </w:rPr>
        <w:t>»</w:t>
      </w:r>
    </w:p>
    <w:p w:rsidR="000A7115" w:rsidRPr="00A32BBF" w:rsidRDefault="000A7115" w:rsidP="000A7115">
      <w:pPr>
        <w:pStyle w:val="DocumentTitle"/>
        <w:rPr>
          <w:sz w:val="32"/>
          <w:szCs w:val="32"/>
          <w:lang w:val="ru-RU"/>
        </w:rPr>
      </w:pPr>
    </w:p>
    <w:p w:rsidR="000A7115" w:rsidRPr="000A7115" w:rsidRDefault="00A70E9B" w:rsidP="000A7115">
      <w:pPr>
        <w:pStyle w:val="DocumentTitle"/>
        <w:rPr>
          <w:sz w:val="32"/>
          <w:szCs w:val="32"/>
          <w:lang w:val="ru-RU"/>
        </w:rPr>
      </w:pPr>
      <w:r w:rsidRPr="00A70E9B">
        <w:rPr>
          <w:sz w:val="32"/>
          <w:szCs w:val="32"/>
          <w:lang w:val="ru-RU"/>
        </w:rPr>
        <w:fldChar w:fldCharType="begin"/>
      </w:r>
      <w:r w:rsidR="000A7115" w:rsidRPr="000A7115">
        <w:rPr>
          <w:sz w:val="32"/>
          <w:szCs w:val="32"/>
          <w:lang w:val="ru-RU"/>
        </w:rPr>
        <w:instrText xml:space="preserve"> SUBJECT   \* MERGEFORMAT </w:instrText>
      </w:r>
      <w:r w:rsidRPr="00A70E9B">
        <w:rPr>
          <w:sz w:val="32"/>
          <w:szCs w:val="32"/>
          <w:lang w:val="ru-RU"/>
        </w:rPr>
        <w:fldChar w:fldCharType="separate"/>
      </w:r>
      <w:r w:rsidR="000A7115" w:rsidRPr="000A7115">
        <w:rPr>
          <w:sz w:val="32"/>
          <w:szCs w:val="32"/>
          <w:lang w:val="ru-RU"/>
        </w:rPr>
        <w:t>Руководство пользователя</w:t>
      </w:r>
    </w:p>
    <w:p w:rsidR="000A7115" w:rsidRPr="000A7115" w:rsidRDefault="000A7115" w:rsidP="000A7115">
      <w:pPr>
        <w:jc w:val="center"/>
        <w:rPr>
          <w:b/>
        </w:rPr>
      </w:pPr>
      <w:r w:rsidRPr="000A7115">
        <w:rPr>
          <w:b/>
          <w:sz w:val="32"/>
          <w:szCs w:val="32"/>
        </w:rPr>
        <w:t>по первому входу в кабинет ЕНИС</w:t>
      </w:r>
      <w:r w:rsidR="00A70E9B" w:rsidRPr="000A7115">
        <w:rPr>
          <w:b/>
          <w:sz w:val="32"/>
          <w:szCs w:val="32"/>
        </w:rPr>
        <w:fldChar w:fldCharType="end"/>
      </w:r>
    </w:p>
    <w:p w:rsidR="000A7115" w:rsidRDefault="000A7115"/>
    <w:p w:rsidR="000A7115" w:rsidRDefault="000A7115"/>
    <w:p w:rsidR="000A7115" w:rsidRDefault="000A7115"/>
    <w:p w:rsidR="00D562C5" w:rsidRDefault="00D562C5">
      <w:pPr>
        <w:pStyle w:val="afff2"/>
      </w:pPr>
      <w:bookmarkStart w:id="0" w:name="_Toc215649383"/>
      <w:r>
        <w:t>Оглавление</w:t>
      </w:r>
    </w:p>
    <w:p w:rsidR="003B412F" w:rsidRDefault="00A70E9B">
      <w:pPr>
        <w:pStyle w:val="12"/>
        <w:tabs>
          <w:tab w:val="left" w:pos="480"/>
          <w:tab w:val="right" w:leader="dot" w:pos="9486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r w:rsidRPr="00A70E9B">
        <w:fldChar w:fldCharType="begin"/>
      </w:r>
      <w:r w:rsidR="00D562C5">
        <w:instrText xml:space="preserve"> TOC \o "1-3" \h \z \u </w:instrText>
      </w:r>
      <w:r w:rsidRPr="00A70E9B">
        <w:fldChar w:fldCharType="separate"/>
      </w:r>
      <w:hyperlink w:anchor="_Toc271559977" w:history="1">
        <w:r w:rsidR="003B412F" w:rsidRPr="007F672C">
          <w:rPr>
            <w:rStyle w:val="ac"/>
            <w:noProof/>
            <w:lang w:val="kk-KZ"/>
          </w:rPr>
          <w:t>1</w:t>
        </w:r>
        <w:r w:rsidR="003B412F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="003B412F" w:rsidRPr="007F672C">
          <w:rPr>
            <w:rStyle w:val="ac"/>
            <w:noProof/>
            <w:lang w:val="kk-KZ"/>
          </w:rPr>
          <w:t>аннотация</w:t>
        </w:r>
        <w:r w:rsidR="003B412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B412F">
          <w:rPr>
            <w:noProof/>
            <w:webHidden/>
          </w:rPr>
          <w:instrText xml:space="preserve"> PAGEREF _Toc271559977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412F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3B412F" w:rsidRDefault="00A70E9B">
      <w:pPr>
        <w:pStyle w:val="12"/>
        <w:tabs>
          <w:tab w:val="left" w:pos="480"/>
          <w:tab w:val="right" w:leader="dot" w:pos="9486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271559978" w:history="1">
        <w:r w:rsidR="003B412F" w:rsidRPr="007F672C">
          <w:rPr>
            <w:rStyle w:val="ac"/>
            <w:noProof/>
            <w:lang w:val="kk-KZ"/>
          </w:rPr>
          <w:t>2</w:t>
        </w:r>
        <w:r w:rsidR="003B412F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="003B412F" w:rsidRPr="007F672C">
          <w:rPr>
            <w:rStyle w:val="ac"/>
            <w:noProof/>
            <w:lang w:val="kk-KZ"/>
          </w:rPr>
          <w:t>Минимальные требования к компьютеру:</w:t>
        </w:r>
        <w:r w:rsidR="003B412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B412F">
          <w:rPr>
            <w:noProof/>
            <w:webHidden/>
          </w:rPr>
          <w:instrText xml:space="preserve"> PAGEREF _Toc271559978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412F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B412F" w:rsidRDefault="00A70E9B">
      <w:pPr>
        <w:pStyle w:val="12"/>
        <w:tabs>
          <w:tab w:val="left" w:pos="480"/>
          <w:tab w:val="right" w:leader="dot" w:pos="9486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271559979" w:history="1">
        <w:r w:rsidR="003B412F" w:rsidRPr="007F672C">
          <w:rPr>
            <w:rStyle w:val="ac"/>
            <w:noProof/>
            <w:lang w:val="kk-KZ"/>
          </w:rPr>
          <w:t>3</w:t>
        </w:r>
        <w:r w:rsidR="003B412F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="003B412F" w:rsidRPr="007F672C">
          <w:rPr>
            <w:rStyle w:val="ac"/>
            <w:noProof/>
            <w:lang w:val="kk-KZ"/>
          </w:rPr>
          <w:t>Установка программного обеспечения</w:t>
        </w:r>
        <w:r w:rsidR="003B412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B412F">
          <w:rPr>
            <w:noProof/>
            <w:webHidden/>
          </w:rPr>
          <w:instrText xml:space="preserve"> PAGEREF _Toc271559979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412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B412F" w:rsidRDefault="00A70E9B">
      <w:pPr>
        <w:pStyle w:val="24"/>
        <w:tabs>
          <w:tab w:val="left" w:pos="720"/>
          <w:tab w:val="right" w:leader="dot" w:pos="9486"/>
        </w:tabs>
        <w:rPr>
          <w:rFonts w:ascii="Calibri" w:hAnsi="Calibri"/>
          <w:smallCaps w:val="0"/>
          <w:noProof/>
          <w:sz w:val="22"/>
          <w:szCs w:val="22"/>
        </w:rPr>
      </w:pPr>
      <w:hyperlink w:anchor="_Toc271559980" w:history="1">
        <w:r w:rsidR="003B412F" w:rsidRPr="007F672C">
          <w:rPr>
            <w:rStyle w:val="ac"/>
            <w:noProof/>
          </w:rPr>
          <w:t>3.1</w:t>
        </w:r>
        <w:r w:rsidR="003B412F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3B412F" w:rsidRPr="007F672C">
          <w:rPr>
            <w:rStyle w:val="ac"/>
            <w:noProof/>
          </w:rPr>
          <w:t>Удаление старого программного обеспечения.</w:t>
        </w:r>
        <w:r w:rsidR="003B412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B412F">
          <w:rPr>
            <w:noProof/>
            <w:webHidden/>
          </w:rPr>
          <w:instrText xml:space="preserve"> PAGEREF _Toc271559980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412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B412F" w:rsidRDefault="00A70E9B">
      <w:pPr>
        <w:pStyle w:val="24"/>
        <w:tabs>
          <w:tab w:val="left" w:pos="720"/>
          <w:tab w:val="right" w:leader="dot" w:pos="9486"/>
        </w:tabs>
        <w:rPr>
          <w:rFonts w:ascii="Calibri" w:hAnsi="Calibri"/>
          <w:smallCaps w:val="0"/>
          <w:noProof/>
          <w:sz w:val="22"/>
          <w:szCs w:val="22"/>
        </w:rPr>
      </w:pPr>
      <w:hyperlink w:anchor="_Toc271559981" w:history="1">
        <w:r w:rsidR="003B412F" w:rsidRPr="007F672C">
          <w:rPr>
            <w:rStyle w:val="ac"/>
            <w:noProof/>
          </w:rPr>
          <w:t>3.2</w:t>
        </w:r>
        <w:r w:rsidR="003B412F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3B412F" w:rsidRPr="007F672C">
          <w:rPr>
            <w:rStyle w:val="ac"/>
            <w:noProof/>
          </w:rPr>
          <w:t>Установка необходимого программного обеспечения</w:t>
        </w:r>
        <w:r w:rsidR="003B412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B412F">
          <w:rPr>
            <w:noProof/>
            <w:webHidden/>
          </w:rPr>
          <w:instrText xml:space="preserve"> PAGEREF _Toc271559981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412F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B412F" w:rsidRDefault="00A70E9B">
      <w:pPr>
        <w:pStyle w:val="33"/>
        <w:tabs>
          <w:tab w:val="left" w:pos="1200"/>
          <w:tab w:val="right" w:leader="dot" w:pos="9486"/>
        </w:tabs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271559982" w:history="1">
        <w:r w:rsidR="003B412F" w:rsidRPr="007F672C">
          <w:rPr>
            <w:rStyle w:val="ac"/>
            <w:b/>
            <w:noProof/>
          </w:rPr>
          <w:t>3.2.1</w:t>
        </w:r>
        <w:r w:rsidR="003B412F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="003B412F" w:rsidRPr="007F672C">
          <w:rPr>
            <w:rStyle w:val="ac"/>
            <w:b/>
            <w:noProof/>
          </w:rPr>
          <w:t>Установка Tumar CSP</w:t>
        </w:r>
        <w:r w:rsidR="003B412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B412F">
          <w:rPr>
            <w:noProof/>
            <w:webHidden/>
          </w:rPr>
          <w:instrText xml:space="preserve"> PAGEREF _Toc271559982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412F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B412F" w:rsidRDefault="00A70E9B">
      <w:pPr>
        <w:pStyle w:val="33"/>
        <w:tabs>
          <w:tab w:val="left" w:pos="1200"/>
          <w:tab w:val="right" w:leader="dot" w:pos="9486"/>
        </w:tabs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271559983" w:history="1">
        <w:r w:rsidR="003B412F" w:rsidRPr="007F672C">
          <w:rPr>
            <w:rStyle w:val="ac"/>
            <w:b/>
            <w:noProof/>
            <w:lang w:val="en-US"/>
          </w:rPr>
          <w:t>3.2.2</w:t>
        </w:r>
        <w:r w:rsidR="003B412F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="003B412F" w:rsidRPr="007F672C">
          <w:rPr>
            <w:rStyle w:val="ac"/>
            <w:b/>
            <w:noProof/>
          </w:rPr>
          <w:t>Установка ПО J</w:t>
        </w:r>
        <w:r w:rsidR="003B412F" w:rsidRPr="007F672C">
          <w:rPr>
            <w:rStyle w:val="ac"/>
            <w:b/>
            <w:noProof/>
            <w:lang w:val="en-US"/>
          </w:rPr>
          <w:t>ava</w:t>
        </w:r>
        <w:r w:rsidR="003B412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B412F">
          <w:rPr>
            <w:noProof/>
            <w:webHidden/>
          </w:rPr>
          <w:instrText xml:space="preserve"> PAGEREF _Toc271559983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412F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B412F" w:rsidRDefault="00A70E9B">
      <w:pPr>
        <w:pStyle w:val="12"/>
        <w:tabs>
          <w:tab w:val="left" w:pos="480"/>
          <w:tab w:val="right" w:leader="dot" w:pos="9486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271559984" w:history="1">
        <w:r w:rsidR="003B412F" w:rsidRPr="007F672C">
          <w:rPr>
            <w:rStyle w:val="ac"/>
            <w:noProof/>
          </w:rPr>
          <w:t>4</w:t>
        </w:r>
        <w:r w:rsidR="003B412F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="003B412F" w:rsidRPr="007F672C">
          <w:rPr>
            <w:rStyle w:val="ac"/>
            <w:noProof/>
          </w:rPr>
          <w:t>Подача заявки на выпуск сертификатов и установка в режиме Online</w:t>
        </w:r>
        <w:r w:rsidR="003B412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B412F">
          <w:rPr>
            <w:noProof/>
            <w:webHidden/>
          </w:rPr>
          <w:instrText xml:space="preserve"> PAGEREF _Toc271559984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412F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3B412F" w:rsidRDefault="00A70E9B">
      <w:pPr>
        <w:pStyle w:val="24"/>
        <w:tabs>
          <w:tab w:val="left" w:pos="720"/>
          <w:tab w:val="right" w:leader="dot" w:pos="9486"/>
        </w:tabs>
        <w:rPr>
          <w:rFonts w:ascii="Calibri" w:hAnsi="Calibri"/>
          <w:smallCaps w:val="0"/>
          <w:noProof/>
          <w:sz w:val="22"/>
          <w:szCs w:val="22"/>
        </w:rPr>
      </w:pPr>
      <w:hyperlink w:anchor="_Toc271559985" w:history="1">
        <w:r w:rsidR="003B412F" w:rsidRPr="007F672C">
          <w:rPr>
            <w:rStyle w:val="ac"/>
            <w:noProof/>
          </w:rPr>
          <w:t>4.1</w:t>
        </w:r>
        <w:r w:rsidR="003B412F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3B412F" w:rsidRPr="007F672C">
          <w:rPr>
            <w:rStyle w:val="ac"/>
            <w:noProof/>
          </w:rPr>
          <w:t>Подача заявки на выпуск сертификатов и установка в режиме Online</w:t>
        </w:r>
        <w:r w:rsidR="003B412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B412F">
          <w:rPr>
            <w:noProof/>
            <w:webHidden/>
          </w:rPr>
          <w:instrText xml:space="preserve"> PAGEREF _Toc271559985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412F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3B412F" w:rsidRDefault="00A70E9B">
      <w:pPr>
        <w:pStyle w:val="24"/>
        <w:tabs>
          <w:tab w:val="left" w:pos="720"/>
          <w:tab w:val="right" w:leader="dot" w:pos="9486"/>
        </w:tabs>
        <w:rPr>
          <w:rFonts w:ascii="Calibri" w:hAnsi="Calibri"/>
          <w:smallCaps w:val="0"/>
          <w:noProof/>
          <w:sz w:val="22"/>
          <w:szCs w:val="22"/>
        </w:rPr>
      </w:pPr>
      <w:hyperlink w:anchor="_Toc271559986" w:history="1">
        <w:r w:rsidR="003B412F" w:rsidRPr="007F672C">
          <w:rPr>
            <w:rStyle w:val="ac"/>
            <w:noProof/>
          </w:rPr>
          <w:t>4.2</w:t>
        </w:r>
        <w:r w:rsidR="003B412F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3B412F" w:rsidRPr="007F672C">
          <w:rPr>
            <w:rStyle w:val="ac"/>
            <w:noProof/>
          </w:rPr>
          <w:t>Предоставление документов в Центр Регистрации</w:t>
        </w:r>
        <w:r w:rsidR="003B412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B412F">
          <w:rPr>
            <w:noProof/>
            <w:webHidden/>
          </w:rPr>
          <w:instrText xml:space="preserve"> PAGEREF _Toc271559986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412F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3B412F" w:rsidRDefault="00A70E9B">
      <w:pPr>
        <w:pStyle w:val="24"/>
        <w:tabs>
          <w:tab w:val="left" w:pos="720"/>
          <w:tab w:val="right" w:leader="dot" w:pos="9486"/>
        </w:tabs>
        <w:rPr>
          <w:rFonts w:ascii="Calibri" w:hAnsi="Calibri"/>
          <w:smallCaps w:val="0"/>
          <w:noProof/>
          <w:sz w:val="22"/>
          <w:szCs w:val="22"/>
        </w:rPr>
      </w:pPr>
      <w:hyperlink w:anchor="_Toc271559987" w:history="1">
        <w:r w:rsidR="003B412F" w:rsidRPr="007F672C">
          <w:rPr>
            <w:rStyle w:val="ac"/>
            <w:noProof/>
          </w:rPr>
          <w:t>4.3</w:t>
        </w:r>
        <w:r w:rsidR="003B412F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3B412F" w:rsidRPr="007F672C">
          <w:rPr>
            <w:rStyle w:val="ac"/>
            <w:noProof/>
          </w:rPr>
          <w:t>Проверка статуса Вашей заявки</w:t>
        </w:r>
        <w:r w:rsidR="003B412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B412F">
          <w:rPr>
            <w:noProof/>
            <w:webHidden/>
          </w:rPr>
          <w:instrText xml:space="preserve"> PAGEREF _Toc271559987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412F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3B412F" w:rsidRDefault="00A70E9B">
      <w:pPr>
        <w:pStyle w:val="24"/>
        <w:tabs>
          <w:tab w:val="left" w:pos="720"/>
          <w:tab w:val="right" w:leader="dot" w:pos="9486"/>
        </w:tabs>
        <w:rPr>
          <w:rFonts w:ascii="Calibri" w:hAnsi="Calibri"/>
          <w:smallCaps w:val="0"/>
          <w:noProof/>
          <w:sz w:val="22"/>
          <w:szCs w:val="22"/>
        </w:rPr>
      </w:pPr>
      <w:hyperlink w:anchor="_Toc271559988" w:history="1">
        <w:r w:rsidR="003B412F" w:rsidRPr="007F672C">
          <w:rPr>
            <w:rStyle w:val="ac"/>
            <w:noProof/>
          </w:rPr>
          <w:t>4.4</w:t>
        </w:r>
        <w:r w:rsidR="003B412F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3B412F" w:rsidRPr="007F672C">
          <w:rPr>
            <w:rStyle w:val="ac"/>
            <w:noProof/>
          </w:rPr>
          <w:t>Установка сертификатов по ссылке</w:t>
        </w:r>
        <w:r w:rsidR="003B412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B412F">
          <w:rPr>
            <w:noProof/>
            <w:webHidden/>
          </w:rPr>
          <w:instrText xml:space="preserve"> PAGEREF _Toc271559988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412F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3B412F" w:rsidRDefault="00A70E9B">
      <w:pPr>
        <w:pStyle w:val="12"/>
        <w:tabs>
          <w:tab w:val="left" w:pos="480"/>
          <w:tab w:val="right" w:leader="dot" w:pos="9486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271559989" w:history="1">
        <w:r w:rsidR="003B412F" w:rsidRPr="007F672C">
          <w:rPr>
            <w:rStyle w:val="ac"/>
            <w:noProof/>
          </w:rPr>
          <w:t>5</w:t>
        </w:r>
        <w:r w:rsidR="003B412F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="003B412F" w:rsidRPr="007F672C">
          <w:rPr>
            <w:rStyle w:val="ac"/>
            <w:noProof/>
          </w:rPr>
          <w:t>экспорт ключей и сертификатов</w:t>
        </w:r>
        <w:r w:rsidR="003B412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B412F">
          <w:rPr>
            <w:noProof/>
            <w:webHidden/>
          </w:rPr>
          <w:instrText xml:space="preserve"> PAGEREF _Toc271559989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412F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3B412F" w:rsidRDefault="00A70E9B">
      <w:pPr>
        <w:pStyle w:val="24"/>
        <w:tabs>
          <w:tab w:val="left" w:pos="720"/>
          <w:tab w:val="right" w:leader="dot" w:pos="9486"/>
        </w:tabs>
        <w:rPr>
          <w:rFonts w:ascii="Calibri" w:hAnsi="Calibri"/>
          <w:smallCaps w:val="0"/>
          <w:noProof/>
          <w:sz w:val="22"/>
          <w:szCs w:val="22"/>
        </w:rPr>
      </w:pPr>
      <w:hyperlink w:anchor="_Toc271559990" w:history="1">
        <w:r w:rsidR="003B412F" w:rsidRPr="007F672C">
          <w:rPr>
            <w:rStyle w:val="ac"/>
            <w:noProof/>
          </w:rPr>
          <w:t>5.1</w:t>
        </w:r>
        <w:r w:rsidR="003B412F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3B412F" w:rsidRPr="007F672C">
          <w:rPr>
            <w:rStyle w:val="ac"/>
            <w:noProof/>
          </w:rPr>
          <w:t>Экспорт сертификата и ключей на алгоритме GOST</w:t>
        </w:r>
        <w:r w:rsidR="003B412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B412F">
          <w:rPr>
            <w:noProof/>
            <w:webHidden/>
          </w:rPr>
          <w:instrText xml:space="preserve"> PAGEREF _Toc271559990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412F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3B412F" w:rsidRDefault="00A70E9B">
      <w:pPr>
        <w:pStyle w:val="24"/>
        <w:tabs>
          <w:tab w:val="left" w:pos="720"/>
          <w:tab w:val="right" w:leader="dot" w:pos="9486"/>
        </w:tabs>
        <w:rPr>
          <w:rFonts w:ascii="Calibri" w:hAnsi="Calibri"/>
          <w:smallCaps w:val="0"/>
          <w:noProof/>
          <w:sz w:val="22"/>
          <w:szCs w:val="22"/>
        </w:rPr>
      </w:pPr>
      <w:hyperlink w:anchor="_Toc271559991" w:history="1">
        <w:r w:rsidR="003B412F" w:rsidRPr="007F672C">
          <w:rPr>
            <w:rStyle w:val="ac"/>
            <w:noProof/>
          </w:rPr>
          <w:t>5.2</w:t>
        </w:r>
        <w:r w:rsidR="003B412F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3B412F" w:rsidRPr="007F672C">
          <w:rPr>
            <w:rStyle w:val="ac"/>
            <w:noProof/>
          </w:rPr>
          <w:t>Экспорт сертификата и ключей на алгоритме RSA</w:t>
        </w:r>
        <w:r w:rsidR="003B412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B412F">
          <w:rPr>
            <w:noProof/>
            <w:webHidden/>
          </w:rPr>
          <w:instrText xml:space="preserve"> PAGEREF _Toc271559991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412F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3B412F" w:rsidRDefault="00A70E9B">
      <w:pPr>
        <w:pStyle w:val="12"/>
        <w:tabs>
          <w:tab w:val="left" w:pos="480"/>
          <w:tab w:val="right" w:leader="dot" w:pos="9486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271559992" w:history="1">
        <w:r w:rsidR="003B412F" w:rsidRPr="007F672C">
          <w:rPr>
            <w:rStyle w:val="ac"/>
            <w:noProof/>
            <w:lang w:val="kk-KZ"/>
          </w:rPr>
          <w:t>6</w:t>
        </w:r>
        <w:r w:rsidR="003B412F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="003B412F" w:rsidRPr="007F672C">
          <w:rPr>
            <w:rStyle w:val="ac"/>
            <w:noProof/>
            <w:lang w:val="kk-KZ"/>
          </w:rPr>
          <w:t>ИМПОРТ цифровых сертификатов в интернет браузеры</w:t>
        </w:r>
        <w:r w:rsidR="003B412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B412F">
          <w:rPr>
            <w:noProof/>
            <w:webHidden/>
          </w:rPr>
          <w:instrText xml:space="preserve"> PAGEREF _Toc271559992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412F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3B412F" w:rsidRDefault="00A70E9B">
      <w:pPr>
        <w:pStyle w:val="24"/>
        <w:tabs>
          <w:tab w:val="left" w:pos="720"/>
          <w:tab w:val="right" w:leader="dot" w:pos="9486"/>
        </w:tabs>
        <w:rPr>
          <w:rFonts w:ascii="Calibri" w:hAnsi="Calibri"/>
          <w:smallCaps w:val="0"/>
          <w:noProof/>
          <w:sz w:val="22"/>
          <w:szCs w:val="22"/>
        </w:rPr>
      </w:pPr>
      <w:hyperlink w:anchor="_Toc271559993" w:history="1">
        <w:r w:rsidR="003B412F" w:rsidRPr="007F672C">
          <w:rPr>
            <w:rStyle w:val="ac"/>
            <w:noProof/>
          </w:rPr>
          <w:t>6.1</w:t>
        </w:r>
        <w:r w:rsidR="003B412F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3B412F" w:rsidRPr="007F672C">
          <w:rPr>
            <w:rStyle w:val="ac"/>
            <w:noProof/>
          </w:rPr>
          <w:t>Установка цифровых сертификатов в интернет браузер Internet Explorer</w:t>
        </w:r>
        <w:r w:rsidR="003B412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B412F">
          <w:rPr>
            <w:noProof/>
            <w:webHidden/>
          </w:rPr>
          <w:instrText xml:space="preserve"> PAGEREF _Toc271559993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412F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3B412F" w:rsidRDefault="00A70E9B">
      <w:pPr>
        <w:pStyle w:val="24"/>
        <w:tabs>
          <w:tab w:val="left" w:pos="720"/>
          <w:tab w:val="right" w:leader="dot" w:pos="9486"/>
        </w:tabs>
        <w:rPr>
          <w:rFonts w:ascii="Calibri" w:hAnsi="Calibri"/>
          <w:smallCaps w:val="0"/>
          <w:noProof/>
          <w:sz w:val="22"/>
          <w:szCs w:val="22"/>
        </w:rPr>
      </w:pPr>
      <w:hyperlink w:anchor="_Toc271559994" w:history="1">
        <w:r w:rsidR="003B412F" w:rsidRPr="007F672C">
          <w:rPr>
            <w:rStyle w:val="ac"/>
            <w:noProof/>
          </w:rPr>
          <w:t>6.2</w:t>
        </w:r>
        <w:r w:rsidR="003B412F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3B412F" w:rsidRPr="007F672C">
          <w:rPr>
            <w:rStyle w:val="ac"/>
            <w:noProof/>
          </w:rPr>
          <w:t xml:space="preserve">Установка цифровых сертификатов в интернет браузер </w:t>
        </w:r>
        <w:r w:rsidR="003B412F" w:rsidRPr="007F672C">
          <w:rPr>
            <w:rStyle w:val="ac"/>
            <w:noProof/>
            <w:lang w:val="en-US"/>
          </w:rPr>
          <w:t>Mozilla</w:t>
        </w:r>
        <w:r w:rsidR="003B412F" w:rsidRPr="007F672C">
          <w:rPr>
            <w:rStyle w:val="ac"/>
            <w:noProof/>
          </w:rPr>
          <w:t xml:space="preserve"> </w:t>
        </w:r>
        <w:r w:rsidR="003B412F" w:rsidRPr="007F672C">
          <w:rPr>
            <w:rStyle w:val="ac"/>
            <w:noProof/>
            <w:lang w:val="en-US"/>
          </w:rPr>
          <w:t>Firefox</w:t>
        </w:r>
        <w:r w:rsidR="003B412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B412F">
          <w:rPr>
            <w:noProof/>
            <w:webHidden/>
          </w:rPr>
          <w:instrText xml:space="preserve"> PAGEREF _Toc271559994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412F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3B412F" w:rsidRDefault="00A70E9B">
      <w:pPr>
        <w:pStyle w:val="12"/>
        <w:tabs>
          <w:tab w:val="left" w:pos="480"/>
          <w:tab w:val="right" w:leader="dot" w:pos="9486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271559995" w:history="1">
        <w:r w:rsidR="003B412F" w:rsidRPr="007F672C">
          <w:rPr>
            <w:rStyle w:val="ac"/>
            <w:noProof/>
          </w:rPr>
          <w:t>7</w:t>
        </w:r>
        <w:r w:rsidR="003B412F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="003B412F" w:rsidRPr="007F672C">
          <w:rPr>
            <w:rStyle w:val="ac"/>
            <w:noProof/>
          </w:rPr>
          <w:t>Вход на внутренний портал «Единая нотариальная информационная система»</w:t>
        </w:r>
        <w:r w:rsidR="003B412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B412F">
          <w:rPr>
            <w:noProof/>
            <w:webHidden/>
          </w:rPr>
          <w:instrText xml:space="preserve"> PAGEREF _Toc271559995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412F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3B412F" w:rsidRDefault="00A70E9B">
      <w:pPr>
        <w:pStyle w:val="24"/>
        <w:tabs>
          <w:tab w:val="left" w:pos="720"/>
          <w:tab w:val="right" w:leader="dot" w:pos="9486"/>
        </w:tabs>
        <w:rPr>
          <w:rFonts w:ascii="Calibri" w:hAnsi="Calibri"/>
          <w:smallCaps w:val="0"/>
          <w:noProof/>
          <w:sz w:val="22"/>
          <w:szCs w:val="22"/>
        </w:rPr>
      </w:pPr>
      <w:hyperlink w:anchor="_Toc271559996" w:history="1">
        <w:r w:rsidR="003B412F" w:rsidRPr="007F672C">
          <w:rPr>
            <w:rStyle w:val="ac"/>
            <w:noProof/>
          </w:rPr>
          <w:t>7.1</w:t>
        </w:r>
        <w:r w:rsidR="003B412F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3B412F" w:rsidRPr="007F672C">
          <w:rPr>
            <w:rStyle w:val="ac"/>
            <w:noProof/>
          </w:rPr>
          <w:t xml:space="preserve">Вход на внутренний портал «Единая нотариальная информационная система» через интернет браузер </w:t>
        </w:r>
        <w:r w:rsidR="003B412F" w:rsidRPr="007F672C">
          <w:rPr>
            <w:rStyle w:val="ac"/>
            <w:noProof/>
            <w:lang w:val="en-US"/>
          </w:rPr>
          <w:t>Internet</w:t>
        </w:r>
        <w:r w:rsidR="003B412F" w:rsidRPr="007F672C">
          <w:rPr>
            <w:rStyle w:val="ac"/>
            <w:noProof/>
          </w:rPr>
          <w:t xml:space="preserve"> </w:t>
        </w:r>
        <w:r w:rsidR="003B412F" w:rsidRPr="007F672C">
          <w:rPr>
            <w:rStyle w:val="ac"/>
            <w:noProof/>
            <w:lang w:val="en-US"/>
          </w:rPr>
          <w:t>Explorer</w:t>
        </w:r>
        <w:r w:rsidR="003B412F" w:rsidRPr="007F672C">
          <w:rPr>
            <w:rStyle w:val="ac"/>
            <w:noProof/>
          </w:rPr>
          <w:t>.</w:t>
        </w:r>
        <w:r w:rsidR="003B412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B412F">
          <w:rPr>
            <w:noProof/>
            <w:webHidden/>
          </w:rPr>
          <w:instrText xml:space="preserve"> PAGEREF _Toc271559996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412F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3B412F" w:rsidRDefault="00A70E9B">
      <w:pPr>
        <w:pStyle w:val="24"/>
        <w:tabs>
          <w:tab w:val="left" w:pos="720"/>
          <w:tab w:val="right" w:leader="dot" w:pos="9486"/>
        </w:tabs>
        <w:rPr>
          <w:rFonts w:ascii="Calibri" w:hAnsi="Calibri"/>
          <w:smallCaps w:val="0"/>
          <w:noProof/>
          <w:sz w:val="22"/>
          <w:szCs w:val="22"/>
        </w:rPr>
      </w:pPr>
      <w:hyperlink w:anchor="_Toc271559997" w:history="1">
        <w:r w:rsidR="003B412F" w:rsidRPr="007F672C">
          <w:rPr>
            <w:rStyle w:val="ac"/>
            <w:noProof/>
          </w:rPr>
          <w:t>7.2</w:t>
        </w:r>
        <w:r w:rsidR="003B412F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3B412F" w:rsidRPr="007F672C">
          <w:rPr>
            <w:rStyle w:val="ac"/>
            <w:noProof/>
          </w:rPr>
          <w:t xml:space="preserve">Вход на внутренний портал «Единая нотариальная информационная система» через интернет браузер </w:t>
        </w:r>
        <w:r w:rsidR="003B412F" w:rsidRPr="007F672C">
          <w:rPr>
            <w:rStyle w:val="ac"/>
            <w:noProof/>
            <w:lang w:val="en-US"/>
          </w:rPr>
          <w:t>Mozilla</w:t>
        </w:r>
        <w:r w:rsidR="003B412F" w:rsidRPr="007F672C">
          <w:rPr>
            <w:rStyle w:val="ac"/>
            <w:noProof/>
          </w:rPr>
          <w:t xml:space="preserve"> </w:t>
        </w:r>
        <w:r w:rsidR="003B412F" w:rsidRPr="007F672C">
          <w:rPr>
            <w:rStyle w:val="ac"/>
            <w:noProof/>
            <w:lang w:val="en-US"/>
          </w:rPr>
          <w:t>Firefox</w:t>
        </w:r>
        <w:r w:rsidR="003B412F" w:rsidRPr="007F672C">
          <w:rPr>
            <w:rStyle w:val="ac"/>
            <w:noProof/>
          </w:rPr>
          <w:t>.</w:t>
        </w:r>
        <w:r w:rsidR="003B412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B412F">
          <w:rPr>
            <w:noProof/>
            <w:webHidden/>
          </w:rPr>
          <w:instrText xml:space="preserve"> PAGEREF _Toc271559997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412F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D562C5" w:rsidRDefault="00A70E9B">
      <w:r>
        <w:fldChar w:fldCharType="end"/>
      </w:r>
    </w:p>
    <w:p w:rsidR="00750EAA" w:rsidRPr="00A272D2" w:rsidRDefault="00750EAA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EE0C6D" w:rsidRPr="00A272D2" w:rsidRDefault="00EE0C6D" w:rsidP="00A272D2">
      <w:pPr>
        <w:pStyle w:val="1"/>
        <w:spacing w:line="276" w:lineRule="auto"/>
        <w:ind w:left="0" w:firstLine="709"/>
        <w:jc w:val="both"/>
        <w:rPr>
          <w:szCs w:val="28"/>
          <w:lang w:val="kk-KZ"/>
        </w:rPr>
      </w:pPr>
      <w:bookmarkStart w:id="1" w:name="_1._Установка_ПО"/>
      <w:bookmarkStart w:id="2" w:name="_1._Подготовка_рабочей_станции:"/>
      <w:bookmarkStart w:id="3" w:name="_2._Установка_ПО"/>
      <w:bookmarkStart w:id="4" w:name="_Toc266960222"/>
      <w:bookmarkStart w:id="5" w:name="_Toc271559977"/>
      <w:bookmarkStart w:id="6" w:name="_Toc242760547"/>
      <w:bookmarkEnd w:id="0"/>
      <w:bookmarkEnd w:id="1"/>
      <w:bookmarkEnd w:id="2"/>
      <w:bookmarkEnd w:id="3"/>
      <w:r w:rsidRPr="00A272D2">
        <w:rPr>
          <w:szCs w:val="28"/>
          <w:lang w:val="kk-KZ"/>
        </w:rPr>
        <w:lastRenderedPageBreak/>
        <w:t>аннотация</w:t>
      </w:r>
      <w:bookmarkEnd w:id="4"/>
      <w:bookmarkEnd w:id="5"/>
    </w:p>
    <w:p w:rsidR="00EE0C6D" w:rsidRPr="00A272D2" w:rsidRDefault="00EE0C6D" w:rsidP="00A272D2">
      <w:pPr>
        <w:spacing w:line="276" w:lineRule="auto"/>
        <w:ind w:firstLine="709"/>
        <w:jc w:val="both"/>
        <w:rPr>
          <w:sz w:val="28"/>
          <w:szCs w:val="28"/>
          <w:lang w:val="kk-KZ"/>
        </w:rPr>
      </w:pPr>
      <w:r w:rsidRPr="00A272D2">
        <w:rPr>
          <w:sz w:val="28"/>
          <w:szCs w:val="28"/>
          <w:lang w:val="kk-KZ"/>
        </w:rPr>
        <w:t xml:space="preserve">Данный документ «Руководство по первому входу в кабинет пользователя ЕНИС» содержит описание возможностей и порядок работы по установке </w:t>
      </w:r>
      <w:r w:rsidR="00B65D05">
        <w:rPr>
          <w:sz w:val="28"/>
          <w:szCs w:val="28"/>
          <w:lang w:val="kk-KZ"/>
        </w:rPr>
        <w:t>электронной цифровой подписи (далее - ЭЦП)</w:t>
      </w:r>
      <w:r w:rsidRPr="00A272D2">
        <w:rPr>
          <w:sz w:val="28"/>
          <w:szCs w:val="28"/>
          <w:lang w:val="kk-KZ"/>
        </w:rPr>
        <w:t>, Tumar CSP, цифрового сертификата Национального Удостоверяющего центра в браузерах</w:t>
      </w:r>
      <w:r w:rsidR="00F247A1" w:rsidRPr="00A272D2">
        <w:rPr>
          <w:sz w:val="28"/>
          <w:szCs w:val="28"/>
          <w:lang w:val="kk-KZ"/>
        </w:rPr>
        <w:t xml:space="preserve"> Internet Explorer и</w:t>
      </w:r>
      <w:r w:rsidRPr="00A272D2">
        <w:rPr>
          <w:sz w:val="28"/>
          <w:szCs w:val="28"/>
          <w:lang w:val="kk-KZ"/>
        </w:rPr>
        <w:t xml:space="preserve"> Moz</w:t>
      </w:r>
      <w:r w:rsidR="00BE2A2D" w:rsidRPr="00A272D2">
        <w:rPr>
          <w:sz w:val="28"/>
          <w:szCs w:val="28"/>
          <w:lang w:val="kk-KZ"/>
        </w:rPr>
        <w:t xml:space="preserve">illa Firefox </w:t>
      </w:r>
      <w:r w:rsidRPr="00A272D2">
        <w:rPr>
          <w:sz w:val="28"/>
          <w:szCs w:val="28"/>
          <w:lang w:val="kk-KZ"/>
        </w:rPr>
        <w:t>для аутентификации и работы в информационной системе «Единая нотариальная информационная система».</w:t>
      </w:r>
    </w:p>
    <w:p w:rsidR="00EE0C6D" w:rsidRDefault="00EE0C6D" w:rsidP="00A272D2">
      <w:pPr>
        <w:pStyle w:val="affa"/>
        <w:spacing w:after="0" w:line="276" w:lineRule="auto"/>
        <w:jc w:val="both"/>
        <w:rPr>
          <w:sz w:val="28"/>
          <w:szCs w:val="28"/>
          <w:lang w:val="kk-KZ"/>
        </w:rPr>
      </w:pPr>
      <w:r w:rsidRPr="00A272D2">
        <w:rPr>
          <w:sz w:val="28"/>
          <w:szCs w:val="28"/>
          <w:lang w:val="kk-KZ"/>
        </w:rPr>
        <w:t>Руководство предназначено для пользователей ИС «Единая нотариальная информационная система».</w:t>
      </w:r>
    </w:p>
    <w:p w:rsidR="005F6C98" w:rsidRDefault="005F6C98" w:rsidP="00A272D2">
      <w:pPr>
        <w:pStyle w:val="affa"/>
        <w:spacing w:after="0" w:line="276" w:lineRule="auto"/>
        <w:jc w:val="both"/>
        <w:rPr>
          <w:sz w:val="28"/>
          <w:szCs w:val="28"/>
          <w:lang w:val="kk-KZ"/>
        </w:rPr>
      </w:pPr>
    </w:p>
    <w:p w:rsidR="00EE0C6D" w:rsidRPr="00A272D2" w:rsidRDefault="00EE0C6D" w:rsidP="00A272D2">
      <w:pPr>
        <w:pStyle w:val="1"/>
        <w:spacing w:line="276" w:lineRule="auto"/>
        <w:ind w:left="0" w:firstLine="709"/>
        <w:jc w:val="both"/>
        <w:rPr>
          <w:szCs w:val="28"/>
          <w:lang w:val="kk-KZ"/>
        </w:rPr>
      </w:pPr>
      <w:bookmarkStart w:id="7" w:name="_Toc266960223"/>
      <w:bookmarkStart w:id="8" w:name="_Toc271559978"/>
      <w:r w:rsidRPr="00A272D2">
        <w:rPr>
          <w:szCs w:val="28"/>
          <w:lang w:val="kk-KZ"/>
        </w:rPr>
        <w:lastRenderedPageBreak/>
        <w:t>Минимальные требования к компьютеру:</w:t>
      </w:r>
      <w:bookmarkEnd w:id="7"/>
      <w:bookmarkEnd w:id="8"/>
    </w:p>
    <w:p w:rsidR="00C865B1" w:rsidRPr="00C865B1" w:rsidRDefault="00C865B1" w:rsidP="00C865B1">
      <w:pPr>
        <w:ind w:left="360"/>
        <w:rPr>
          <w:sz w:val="28"/>
          <w:szCs w:val="28"/>
        </w:rPr>
      </w:pPr>
      <w:r w:rsidRPr="00C865B1">
        <w:rPr>
          <w:sz w:val="28"/>
          <w:szCs w:val="28"/>
        </w:rPr>
        <w:t xml:space="preserve">•     Процессор Pentium 3 с частотой 800 Ghz </w:t>
      </w:r>
      <w:r w:rsidRPr="00C865B1">
        <w:rPr>
          <w:sz w:val="28"/>
          <w:szCs w:val="28"/>
        </w:rPr>
        <w:br/>
        <w:t>•     Оперативная память 256Mb</w:t>
      </w:r>
      <w:r w:rsidRPr="00C865B1">
        <w:rPr>
          <w:sz w:val="28"/>
          <w:szCs w:val="28"/>
        </w:rPr>
        <w:br/>
        <w:t>•     Видео карта 8Mb</w:t>
      </w:r>
      <w:r w:rsidRPr="00C865B1">
        <w:rPr>
          <w:sz w:val="28"/>
          <w:szCs w:val="28"/>
        </w:rPr>
        <w:br/>
        <w:t>•     Мышь, клавиатура.</w:t>
      </w:r>
      <w:r w:rsidRPr="00C865B1">
        <w:rPr>
          <w:sz w:val="28"/>
          <w:szCs w:val="28"/>
        </w:rPr>
        <w:br/>
        <w:t>•     Microsoft Windows XP</w:t>
      </w:r>
      <w:r w:rsidRPr="00C865B1">
        <w:rPr>
          <w:sz w:val="28"/>
          <w:szCs w:val="28"/>
        </w:rPr>
        <w:br/>
        <w:t>•     Internet Explorer 6, Firefox 3.</w:t>
      </w:r>
      <w:r w:rsidRPr="00C865B1">
        <w:rPr>
          <w:sz w:val="28"/>
          <w:szCs w:val="28"/>
          <w:lang w:val="kk-KZ"/>
        </w:rPr>
        <w:t>5.6</w:t>
      </w:r>
      <w:r w:rsidRPr="00C865B1">
        <w:rPr>
          <w:sz w:val="28"/>
          <w:szCs w:val="28"/>
        </w:rPr>
        <w:t>, Opera 9.*</w:t>
      </w:r>
      <w:r w:rsidRPr="00C865B1">
        <w:rPr>
          <w:sz w:val="28"/>
          <w:szCs w:val="28"/>
        </w:rPr>
        <w:br/>
        <w:t>•     Java 1.6</w:t>
      </w:r>
    </w:p>
    <w:p w:rsidR="00C865B1" w:rsidRPr="00C865B1" w:rsidRDefault="00C865B1" w:rsidP="00C865B1">
      <w:pPr>
        <w:ind w:left="360"/>
        <w:rPr>
          <w:sz w:val="28"/>
          <w:szCs w:val="28"/>
        </w:rPr>
      </w:pPr>
      <w:r w:rsidRPr="00C865B1">
        <w:rPr>
          <w:sz w:val="28"/>
          <w:szCs w:val="28"/>
        </w:rPr>
        <w:t>•     Наличие подключения к сети интернет</w:t>
      </w:r>
    </w:p>
    <w:p w:rsidR="00EE0C6D" w:rsidRPr="00A272D2" w:rsidRDefault="00EE0C6D" w:rsidP="00A272D2">
      <w:pPr>
        <w:pStyle w:val="1"/>
        <w:spacing w:line="276" w:lineRule="auto"/>
        <w:ind w:left="0" w:firstLine="709"/>
        <w:jc w:val="both"/>
        <w:rPr>
          <w:szCs w:val="28"/>
          <w:lang w:val="kk-KZ"/>
        </w:rPr>
      </w:pPr>
      <w:bookmarkStart w:id="9" w:name="_Toc266960225"/>
      <w:bookmarkStart w:id="10" w:name="_Toc271559979"/>
      <w:r w:rsidRPr="00A272D2">
        <w:rPr>
          <w:szCs w:val="28"/>
          <w:lang w:val="kk-KZ"/>
        </w:rPr>
        <w:lastRenderedPageBreak/>
        <w:t xml:space="preserve">Установка </w:t>
      </w:r>
      <w:bookmarkEnd w:id="6"/>
      <w:bookmarkEnd w:id="9"/>
      <w:r w:rsidR="00B65D05">
        <w:rPr>
          <w:szCs w:val="28"/>
          <w:lang w:val="kk-KZ"/>
        </w:rPr>
        <w:t>программного обеспечения</w:t>
      </w:r>
      <w:bookmarkEnd w:id="10"/>
      <w:r w:rsidRPr="00A272D2">
        <w:rPr>
          <w:szCs w:val="28"/>
          <w:lang w:val="kk-KZ"/>
        </w:rPr>
        <w:t xml:space="preserve"> </w:t>
      </w:r>
    </w:p>
    <w:p w:rsidR="00EE0C6D" w:rsidRPr="00A272D2" w:rsidRDefault="00EE0C6D" w:rsidP="00A272D2">
      <w:pPr>
        <w:pStyle w:val="21"/>
        <w:spacing w:line="276" w:lineRule="auto"/>
        <w:ind w:left="0" w:firstLine="709"/>
        <w:jc w:val="both"/>
      </w:pPr>
      <w:bookmarkStart w:id="11" w:name="_Toc266960226"/>
      <w:bookmarkStart w:id="12" w:name="_Toc271559980"/>
      <w:r w:rsidRPr="00A272D2">
        <w:t xml:space="preserve">Удаление старого </w:t>
      </w:r>
      <w:r w:rsidR="00B65D05">
        <w:t>программного обеспечения</w:t>
      </w:r>
      <w:r w:rsidRPr="00A272D2">
        <w:t>.</w:t>
      </w:r>
      <w:bookmarkEnd w:id="11"/>
      <w:bookmarkEnd w:id="12"/>
    </w:p>
    <w:p w:rsidR="00EE0C6D" w:rsidRPr="00A272D2" w:rsidRDefault="00EE0C6D" w:rsidP="00A272D2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Если у вас уже был установлен</w:t>
      </w:r>
      <w:r w:rsidR="009C5C48" w:rsidRPr="00A272D2">
        <w:rPr>
          <w:sz w:val="28"/>
          <w:szCs w:val="28"/>
        </w:rPr>
        <w:t xml:space="preserve"> крипто</w:t>
      </w:r>
      <w:r w:rsidR="00207670" w:rsidRPr="00A272D2">
        <w:rPr>
          <w:sz w:val="28"/>
          <w:szCs w:val="28"/>
        </w:rPr>
        <w:t>п</w:t>
      </w:r>
      <w:r w:rsidR="009C5C48" w:rsidRPr="00A272D2">
        <w:rPr>
          <w:sz w:val="28"/>
          <w:szCs w:val="28"/>
        </w:rPr>
        <w:t>ровайдер</w:t>
      </w:r>
      <w:r w:rsidRPr="00A272D2">
        <w:rPr>
          <w:sz w:val="28"/>
          <w:szCs w:val="28"/>
        </w:rPr>
        <w:t xml:space="preserve"> </w:t>
      </w:r>
      <w:r w:rsidRPr="00A272D2">
        <w:rPr>
          <w:sz w:val="28"/>
          <w:szCs w:val="28"/>
          <w:lang w:val="en-US"/>
        </w:rPr>
        <w:t>Tumar</w:t>
      </w:r>
      <w:r w:rsidRPr="00A272D2">
        <w:rPr>
          <w:sz w:val="28"/>
          <w:szCs w:val="28"/>
        </w:rPr>
        <w:t xml:space="preserve"> </w:t>
      </w:r>
      <w:r w:rsidRPr="00A272D2">
        <w:rPr>
          <w:sz w:val="28"/>
          <w:szCs w:val="28"/>
          <w:lang w:val="en-US"/>
        </w:rPr>
        <w:t>CSP</w:t>
      </w:r>
      <w:r w:rsidRPr="00A272D2">
        <w:rPr>
          <w:sz w:val="28"/>
          <w:szCs w:val="28"/>
        </w:rPr>
        <w:t xml:space="preserve">, для корректной работы </w:t>
      </w:r>
      <w:r w:rsidR="009C5C48" w:rsidRPr="00A272D2">
        <w:rPr>
          <w:sz w:val="28"/>
          <w:szCs w:val="28"/>
        </w:rPr>
        <w:t>ЕНИС</w:t>
      </w:r>
      <w:r w:rsidRPr="00A272D2">
        <w:rPr>
          <w:sz w:val="28"/>
          <w:szCs w:val="28"/>
        </w:rPr>
        <w:t xml:space="preserve">, вам необходимо будет удалить старые версии </w:t>
      </w:r>
      <w:r w:rsidRPr="00A272D2">
        <w:rPr>
          <w:sz w:val="28"/>
          <w:szCs w:val="28"/>
          <w:lang w:val="en-US"/>
        </w:rPr>
        <w:t>Tumar</w:t>
      </w:r>
      <w:r w:rsidRPr="00A272D2">
        <w:rPr>
          <w:sz w:val="28"/>
          <w:szCs w:val="28"/>
        </w:rPr>
        <w:t xml:space="preserve"> </w:t>
      </w:r>
      <w:r w:rsidRPr="00A272D2">
        <w:rPr>
          <w:sz w:val="28"/>
          <w:szCs w:val="28"/>
          <w:lang w:val="en-US"/>
        </w:rPr>
        <w:t>CSP</w:t>
      </w:r>
      <w:r w:rsidR="001B4FA1" w:rsidRPr="00A272D2">
        <w:rPr>
          <w:sz w:val="28"/>
          <w:szCs w:val="28"/>
        </w:rPr>
        <w:t>:</w:t>
      </w:r>
    </w:p>
    <w:p w:rsidR="001B4FA1" w:rsidRPr="00A272D2" w:rsidRDefault="001B4FA1" w:rsidP="00F42193">
      <w:pPr>
        <w:numPr>
          <w:ilvl w:val="0"/>
          <w:numId w:val="19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Если на вашем персональном компьютере установлена операционная система Windows XP или Windows Vista</w:t>
      </w:r>
      <w:r w:rsidR="0056286D" w:rsidRPr="00A272D2">
        <w:rPr>
          <w:sz w:val="28"/>
          <w:szCs w:val="28"/>
        </w:rPr>
        <w:t>, то вам необходимо пройти по следующей ссылке:</w:t>
      </w:r>
    </w:p>
    <w:p w:rsidR="007A33AF" w:rsidRPr="00A272D2" w:rsidRDefault="00663471" w:rsidP="00A272D2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ПУСК → Панель управление (рисунок 1)→-Установка и удаление программ</w:t>
      </w:r>
      <w:r w:rsidR="00A006BD" w:rsidRPr="00A272D2">
        <w:rPr>
          <w:sz w:val="28"/>
          <w:szCs w:val="28"/>
        </w:rPr>
        <w:t xml:space="preserve"> (рисунок 2). </w:t>
      </w:r>
    </w:p>
    <w:p w:rsidR="0056286D" w:rsidRPr="00A272D2" w:rsidRDefault="00A006BD" w:rsidP="00A272D2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 xml:space="preserve">В списке программ найти </w:t>
      </w:r>
      <w:r w:rsidR="00663471" w:rsidRPr="00A272D2">
        <w:rPr>
          <w:sz w:val="28"/>
          <w:szCs w:val="28"/>
        </w:rPr>
        <w:t xml:space="preserve">TumarCSP </w:t>
      </w:r>
      <w:r w:rsidRPr="00A272D2">
        <w:rPr>
          <w:sz w:val="28"/>
          <w:szCs w:val="28"/>
        </w:rPr>
        <w:t xml:space="preserve">и нажать кнопку </w:t>
      </w:r>
      <w:r w:rsidR="00A44975" w:rsidRPr="00A272D2">
        <w:rPr>
          <w:sz w:val="28"/>
          <w:szCs w:val="28"/>
        </w:rPr>
        <w:t>«</w:t>
      </w:r>
      <w:r w:rsidR="00663471" w:rsidRPr="00A272D2">
        <w:rPr>
          <w:sz w:val="28"/>
          <w:szCs w:val="28"/>
        </w:rPr>
        <w:t>Удалить</w:t>
      </w:r>
      <w:r w:rsidR="00A44975" w:rsidRPr="00A272D2">
        <w:rPr>
          <w:sz w:val="28"/>
          <w:szCs w:val="28"/>
        </w:rPr>
        <w:t>»</w:t>
      </w:r>
      <w:r w:rsidR="00602C7E" w:rsidRPr="00A272D2">
        <w:rPr>
          <w:sz w:val="28"/>
          <w:szCs w:val="28"/>
        </w:rPr>
        <w:t xml:space="preserve"> (рисунок 3)</w:t>
      </w:r>
      <w:r w:rsidR="00A44975" w:rsidRPr="00A272D2">
        <w:rPr>
          <w:sz w:val="28"/>
          <w:szCs w:val="28"/>
        </w:rPr>
        <w:t>.</w:t>
      </w:r>
    </w:p>
    <w:p w:rsidR="001B4FA1" w:rsidRPr="00A272D2" w:rsidRDefault="00562B84" w:rsidP="00A272D2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26105" cy="4040505"/>
            <wp:effectExtent l="19050" t="0" r="0" b="0"/>
            <wp:docPr id="1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404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6BA" w:rsidRPr="00A272D2" w:rsidRDefault="000546BA" w:rsidP="00A272D2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Рисунок 1.</w:t>
      </w:r>
    </w:p>
    <w:p w:rsidR="000546BA" w:rsidRPr="00A272D2" w:rsidRDefault="00562B84" w:rsidP="00A272D2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90515" cy="4018915"/>
            <wp:effectExtent l="19050" t="0" r="635" b="0"/>
            <wp:docPr id="2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01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A1" w:rsidRPr="00A272D2" w:rsidRDefault="000546BA" w:rsidP="00A272D2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Рисунок 2.</w:t>
      </w:r>
    </w:p>
    <w:p w:rsidR="000546BA" w:rsidRPr="00A272D2" w:rsidRDefault="000546BA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0546BA" w:rsidRPr="00A272D2" w:rsidRDefault="00562B84" w:rsidP="00A272D2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08245" cy="3636645"/>
            <wp:effectExtent l="19050" t="0" r="1905" b="0"/>
            <wp:docPr id="3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363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6BA" w:rsidRPr="00A272D2" w:rsidRDefault="000546BA" w:rsidP="00A272D2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Рисунок 3.</w:t>
      </w:r>
    </w:p>
    <w:p w:rsidR="0011313B" w:rsidRPr="00A272D2" w:rsidRDefault="0011313B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11313B" w:rsidRPr="00A272D2" w:rsidRDefault="0011313B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11313B" w:rsidRPr="00A272D2" w:rsidRDefault="0011313B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7A33AF" w:rsidRPr="00A272D2" w:rsidRDefault="007A33AF" w:rsidP="00F42193">
      <w:pPr>
        <w:numPr>
          <w:ilvl w:val="0"/>
          <w:numId w:val="19"/>
        </w:numPr>
        <w:spacing w:line="276" w:lineRule="auto"/>
        <w:ind w:left="0" w:firstLine="709"/>
        <w:jc w:val="both"/>
        <w:rPr>
          <w:sz w:val="28"/>
          <w:szCs w:val="28"/>
        </w:rPr>
      </w:pPr>
      <w:bookmarkStart w:id="13" w:name="_Удаление_cтарой_версии"/>
      <w:bookmarkStart w:id="14" w:name="_Удаление_cтарой_версии_Tumar_CSP"/>
      <w:bookmarkEnd w:id="13"/>
      <w:bookmarkEnd w:id="14"/>
      <w:r w:rsidRPr="00A272D2">
        <w:rPr>
          <w:sz w:val="28"/>
          <w:szCs w:val="28"/>
        </w:rPr>
        <w:t xml:space="preserve">Если на вашем персональном компьютере установлена операционная система Windows </w:t>
      </w:r>
      <w:r w:rsidR="00C109F3" w:rsidRPr="00A272D2">
        <w:rPr>
          <w:sz w:val="28"/>
          <w:szCs w:val="28"/>
          <w:lang w:val="en-US"/>
        </w:rPr>
        <w:t>Seven</w:t>
      </w:r>
      <w:r w:rsidRPr="00A272D2">
        <w:rPr>
          <w:sz w:val="28"/>
          <w:szCs w:val="28"/>
        </w:rPr>
        <w:t>, то вам необходимо пройти по следующей ссылке:</w:t>
      </w:r>
    </w:p>
    <w:p w:rsidR="000228F8" w:rsidRPr="00A272D2" w:rsidRDefault="000228F8" w:rsidP="00A272D2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ПУСК</w:t>
      </w:r>
      <w:r w:rsidR="00625406" w:rsidRPr="00A272D2">
        <w:rPr>
          <w:sz w:val="28"/>
          <w:szCs w:val="28"/>
        </w:rPr>
        <w:t xml:space="preserve"> → Панель управления → Программы и компоненты</w:t>
      </w:r>
      <w:r w:rsidR="00F01311" w:rsidRPr="00A272D2">
        <w:rPr>
          <w:sz w:val="28"/>
          <w:szCs w:val="28"/>
        </w:rPr>
        <w:t xml:space="preserve"> (</w:t>
      </w:r>
      <w:r w:rsidR="00F618C0" w:rsidRPr="00A272D2">
        <w:rPr>
          <w:sz w:val="28"/>
          <w:szCs w:val="28"/>
        </w:rPr>
        <w:t>рисунок 4</w:t>
      </w:r>
      <w:r w:rsidR="00F01311" w:rsidRPr="00A272D2">
        <w:rPr>
          <w:sz w:val="28"/>
          <w:szCs w:val="28"/>
        </w:rPr>
        <w:t>)</w:t>
      </w:r>
      <w:r w:rsidR="00625406" w:rsidRPr="00A272D2">
        <w:rPr>
          <w:sz w:val="28"/>
          <w:szCs w:val="28"/>
        </w:rPr>
        <w:t xml:space="preserve"> </w:t>
      </w:r>
    </w:p>
    <w:p w:rsidR="00602C7E" w:rsidRPr="00A272D2" w:rsidRDefault="00602C7E" w:rsidP="00A272D2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В списке программ найти TumarCSP и нажать кнопку «Удалить»</w:t>
      </w:r>
      <w:r w:rsidR="00F67654" w:rsidRPr="00A272D2">
        <w:rPr>
          <w:sz w:val="28"/>
          <w:szCs w:val="28"/>
        </w:rPr>
        <w:t xml:space="preserve"> (рисунок 5)</w:t>
      </w:r>
      <w:r w:rsidRPr="00A272D2">
        <w:rPr>
          <w:sz w:val="28"/>
          <w:szCs w:val="28"/>
        </w:rPr>
        <w:t>.</w:t>
      </w:r>
    </w:p>
    <w:p w:rsidR="00C109F3" w:rsidRPr="00A272D2" w:rsidRDefault="00562B84" w:rsidP="00670ECA">
      <w:pPr>
        <w:spacing w:line="276" w:lineRule="auto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017895" cy="5050155"/>
            <wp:effectExtent l="19050" t="0" r="1905" b="0"/>
            <wp:docPr id="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505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8F8" w:rsidRPr="00A272D2" w:rsidRDefault="000228F8" w:rsidP="00A272D2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  <w:lang w:val="en-US"/>
        </w:rPr>
        <w:t xml:space="preserve">Рисунок </w:t>
      </w:r>
      <w:r w:rsidRPr="00A272D2">
        <w:rPr>
          <w:sz w:val="28"/>
          <w:szCs w:val="28"/>
        </w:rPr>
        <w:t xml:space="preserve">4. </w:t>
      </w:r>
    </w:p>
    <w:p w:rsidR="009162D1" w:rsidRPr="00A272D2" w:rsidRDefault="009162D1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7A33AF" w:rsidRPr="00A272D2" w:rsidRDefault="00562B84" w:rsidP="00670ECA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28690" cy="4263390"/>
            <wp:effectExtent l="19050" t="0" r="0" b="0"/>
            <wp:docPr id="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F78" w:rsidRPr="00A272D2" w:rsidRDefault="002E2F78" w:rsidP="00A272D2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Рисунок 5.</w:t>
      </w:r>
    </w:p>
    <w:p w:rsidR="007A33AF" w:rsidRPr="00A272D2" w:rsidRDefault="007A33AF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7A33AF" w:rsidRPr="00A272D2" w:rsidRDefault="009162D1" w:rsidP="00F42193">
      <w:pPr>
        <w:numPr>
          <w:ilvl w:val="0"/>
          <w:numId w:val="19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 xml:space="preserve">Таким же образом в списке программ проверить установлено ли </w:t>
      </w:r>
      <w:r w:rsidR="00B65D05">
        <w:rPr>
          <w:sz w:val="28"/>
          <w:szCs w:val="28"/>
        </w:rPr>
        <w:t>программное обеспечение (далее - ПО)</w:t>
      </w:r>
      <w:r w:rsidRPr="00A272D2">
        <w:rPr>
          <w:sz w:val="28"/>
          <w:szCs w:val="28"/>
        </w:rPr>
        <w:t xml:space="preserve"> Java. Если да, то </w:t>
      </w:r>
      <w:r w:rsidR="00DC24B0" w:rsidRPr="00A272D2">
        <w:rPr>
          <w:sz w:val="28"/>
          <w:szCs w:val="28"/>
        </w:rPr>
        <w:t xml:space="preserve">также </w:t>
      </w:r>
      <w:r w:rsidRPr="00A272D2">
        <w:rPr>
          <w:sz w:val="28"/>
          <w:szCs w:val="28"/>
        </w:rPr>
        <w:t>удалить его нажатием на кнопку «Удалить».</w:t>
      </w:r>
    </w:p>
    <w:p w:rsidR="004971C8" w:rsidRPr="00A272D2" w:rsidRDefault="004971C8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D278B7" w:rsidRPr="00A272D2" w:rsidRDefault="004971C8" w:rsidP="00A272D2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Далее</w:t>
      </w:r>
      <w:r w:rsidR="001B6650" w:rsidRPr="00A272D2">
        <w:rPr>
          <w:sz w:val="28"/>
          <w:szCs w:val="28"/>
        </w:rPr>
        <w:t xml:space="preserve"> пользователю необходимо заново установить Tumar CSP и </w:t>
      </w:r>
      <w:r w:rsidR="00D278B7" w:rsidRPr="00A272D2">
        <w:rPr>
          <w:sz w:val="28"/>
          <w:szCs w:val="28"/>
          <w:lang w:val="en-US"/>
        </w:rPr>
        <w:t>Java</w:t>
      </w:r>
      <w:r w:rsidR="00D278B7" w:rsidRPr="00A272D2">
        <w:rPr>
          <w:sz w:val="28"/>
          <w:szCs w:val="28"/>
        </w:rPr>
        <w:t>.</w:t>
      </w:r>
    </w:p>
    <w:p w:rsidR="00EE0C6D" w:rsidRPr="00A272D2" w:rsidRDefault="00EE0C6D" w:rsidP="00A272D2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br w:type="page"/>
      </w:r>
    </w:p>
    <w:p w:rsidR="00EE0C6D" w:rsidRPr="00A272D2" w:rsidRDefault="00EE0C6D" w:rsidP="00A272D2">
      <w:pPr>
        <w:pStyle w:val="21"/>
        <w:spacing w:line="276" w:lineRule="auto"/>
        <w:ind w:left="0" w:firstLine="709"/>
        <w:jc w:val="both"/>
      </w:pPr>
      <w:bookmarkStart w:id="15" w:name="_Установка__Tumar"/>
      <w:bookmarkStart w:id="16" w:name="_Установка__Tumar_CSP"/>
      <w:bookmarkStart w:id="17" w:name="_Toc241037709"/>
      <w:bookmarkStart w:id="18" w:name="_Toc242760549"/>
      <w:bookmarkStart w:id="19" w:name="_Toc266960227"/>
      <w:bookmarkStart w:id="20" w:name="_Toc271559981"/>
      <w:bookmarkEnd w:id="15"/>
      <w:bookmarkEnd w:id="16"/>
      <w:r w:rsidRPr="00A272D2">
        <w:lastRenderedPageBreak/>
        <w:t xml:space="preserve">Установка </w:t>
      </w:r>
      <w:bookmarkEnd w:id="17"/>
      <w:bookmarkEnd w:id="18"/>
      <w:bookmarkEnd w:id="19"/>
      <w:r w:rsidR="00567DE0" w:rsidRPr="00A272D2">
        <w:t xml:space="preserve">необходимого </w:t>
      </w:r>
      <w:r w:rsidR="00B65D05">
        <w:t>программного обеспечения</w:t>
      </w:r>
      <w:bookmarkEnd w:id="20"/>
    </w:p>
    <w:p w:rsidR="00A9587A" w:rsidRPr="00A272D2" w:rsidRDefault="00A9587A" w:rsidP="00F42193">
      <w:pPr>
        <w:numPr>
          <w:ilvl w:val="0"/>
          <w:numId w:val="20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 xml:space="preserve">Откройте интернет браузер, в адресной строке наберите </w:t>
      </w:r>
      <w:hyperlink r:id="rId13" w:history="1">
        <w:r w:rsidRPr="00A272D2">
          <w:rPr>
            <w:rStyle w:val="ac"/>
            <w:sz w:val="28"/>
            <w:szCs w:val="28"/>
          </w:rPr>
          <w:t>http://www.pki.gov.kz</w:t>
        </w:r>
      </w:hyperlink>
      <w:r w:rsidRPr="00A272D2">
        <w:rPr>
          <w:sz w:val="28"/>
          <w:szCs w:val="28"/>
        </w:rPr>
        <w:t xml:space="preserve"> и перейдите по данному адресу на </w:t>
      </w:r>
      <w:r w:rsidR="0065405C" w:rsidRPr="00A272D2">
        <w:rPr>
          <w:sz w:val="28"/>
          <w:szCs w:val="28"/>
        </w:rPr>
        <w:t xml:space="preserve">главную </w:t>
      </w:r>
      <w:r w:rsidRPr="00A272D2">
        <w:rPr>
          <w:sz w:val="28"/>
          <w:szCs w:val="28"/>
        </w:rPr>
        <w:t>страницу</w:t>
      </w:r>
      <w:r w:rsidR="0065405C" w:rsidRPr="00A272D2">
        <w:rPr>
          <w:sz w:val="28"/>
          <w:szCs w:val="28"/>
        </w:rPr>
        <w:t xml:space="preserve"> веб сайта </w:t>
      </w:r>
      <w:r w:rsidR="006B1483">
        <w:rPr>
          <w:sz w:val="28"/>
          <w:szCs w:val="28"/>
        </w:rPr>
        <w:t>Национального удостоверяющее центра (далее - НУЦ)</w:t>
      </w:r>
      <w:r w:rsidR="0065405C" w:rsidRPr="00A272D2">
        <w:rPr>
          <w:sz w:val="28"/>
          <w:szCs w:val="28"/>
        </w:rPr>
        <w:t>. Наж</w:t>
      </w:r>
      <w:r w:rsidR="006B1483">
        <w:rPr>
          <w:sz w:val="28"/>
          <w:szCs w:val="28"/>
        </w:rPr>
        <w:t>м</w:t>
      </w:r>
      <w:r w:rsidR="0065405C" w:rsidRPr="00A272D2">
        <w:rPr>
          <w:sz w:val="28"/>
          <w:szCs w:val="28"/>
        </w:rPr>
        <w:t>ите на ссылку «Получение ЭЦП для физических лиц», либо «</w:t>
      </w:r>
      <w:r w:rsidR="0069302C" w:rsidRPr="00A272D2">
        <w:rPr>
          <w:sz w:val="28"/>
          <w:szCs w:val="28"/>
        </w:rPr>
        <w:t>Физические л</w:t>
      </w:r>
      <w:r w:rsidR="0065405C" w:rsidRPr="00A272D2">
        <w:rPr>
          <w:sz w:val="28"/>
          <w:szCs w:val="28"/>
        </w:rPr>
        <w:t>ица» (рисунок 6).</w:t>
      </w:r>
    </w:p>
    <w:p w:rsidR="0065405C" w:rsidRPr="00A272D2" w:rsidRDefault="00562B84" w:rsidP="00670ECA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28690" cy="3274695"/>
            <wp:effectExtent l="19050" t="0" r="0" b="0"/>
            <wp:docPr id="6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327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628" w:rsidRPr="00A272D2" w:rsidRDefault="00206628" w:rsidP="00A272D2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Рисунок 6.</w:t>
      </w:r>
    </w:p>
    <w:p w:rsidR="006F1A9D" w:rsidRPr="00A272D2" w:rsidRDefault="006F1A9D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A9587A" w:rsidRPr="00A272D2" w:rsidRDefault="00206628" w:rsidP="00F42193">
      <w:pPr>
        <w:numPr>
          <w:ilvl w:val="0"/>
          <w:numId w:val="20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 xml:space="preserve">После перехода по данной ссылке открывается представление «Порядок получения </w:t>
      </w:r>
      <w:r w:rsidR="006F1A9D" w:rsidRPr="00A272D2">
        <w:rPr>
          <w:sz w:val="28"/>
          <w:szCs w:val="28"/>
        </w:rPr>
        <w:t>ЭЦП для физических лиц</w:t>
      </w:r>
      <w:r w:rsidRPr="00A272D2">
        <w:rPr>
          <w:sz w:val="28"/>
          <w:szCs w:val="28"/>
        </w:rPr>
        <w:t>»</w:t>
      </w:r>
      <w:r w:rsidR="006F1A9D" w:rsidRPr="00A272D2">
        <w:rPr>
          <w:sz w:val="28"/>
          <w:szCs w:val="28"/>
        </w:rPr>
        <w:t>, где представлены ссылки на установку необходимого ПО</w:t>
      </w:r>
      <w:r w:rsidR="00305562" w:rsidRPr="00A272D2">
        <w:rPr>
          <w:sz w:val="28"/>
          <w:szCs w:val="28"/>
        </w:rPr>
        <w:t xml:space="preserve"> (рисунок 7).</w:t>
      </w:r>
    </w:p>
    <w:p w:rsidR="00270CFA" w:rsidRPr="00A272D2" w:rsidRDefault="00270CFA" w:rsidP="00A272D2">
      <w:pPr>
        <w:pStyle w:val="31"/>
        <w:spacing w:line="276" w:lineRule="auto"/>
        <w:ind w:left="0" w:firstLine="709"/>
        <w:rPr>
          <w:b/>
          <w:szCs w:val="28"/>
        </w:rPr>
      </w:pPr>
      <w:bookmarkStart w:id="21" w:name="_Toc271559982"/>
      <w:r w:rsidRPr="00A272D2">
        <w:rPr>
          <w:b/>
          <w:szCs w:val="28"/>
        </w:rPr>
        <w:t>Установка Tumar CSP</w:t>
      </w:r>
      <w:bookmarkEnd w:id="21"/>
    </w:p>
    <w:p w:rsidR="00305562" w:rsidRPr="00A272D2" w:rsidRDefault="00305562" w:rsidP="00F42193">
      <w:pPr>
        <w:numPr>
          <w:ilvl w:val="0"/>
          <w:numId w:val="2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 xml:space="preserve">Для того, что бы установить ПО </w:t>
      </w:r>
      <w:r w:rsidR="006921D5" w:rsidRPr="00A272D2">
        <w:rPr>
          <w:sz w:val="28"/>
          <w:szCs w:val="28"/>
        </w:rPr>
        <w:t>Tumar CSP необходимо нажать на ссылку «Криптопровайдер» (рисунок 7).</w:t>
      </w:r>
    </w:p>
    <w:p w:rsidR="0023168B" w:rsidRPr="00A272D2" w:rsidRDefault="0023168B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23168B" w:rsidRPr="00A272D2" w:rsidRDefault="0023168B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23168B" w:rsidRPr="00A272D2" w:rsidRDefault="0023168B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23168B" w:rsidRPr="00A272D2" w:rsidRDefault="0023168B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23168B" w:rsidRPr="00A272D2" w:rsidRDefault="0023168B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23168B" w:rsidRPr="00A272D2" w:rsidRDefault="0023168B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23168B" w:rsidRPr="00A272D2" w:rsidRDefault="0023168B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832079" w:rsidRPr="00A272D2" w:rsidRDefault="00832079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305562" w:rsidRPr="00A272D2" w:rsidRDefault="00562B84" w:rsidP="00A272D2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22900" cy="3051810"/>
            <wp:effectExtent l="19050" t="0" r="6350" b="0"/>
            <wp:docPr id="7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9FC" w:rsidRPr="00A272D2" w:rsidRDefault="00A319FC" w:rsidP="00A272D2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Рисунок 7.</w:t>
      </w:r>
    </w:p>
    <w:p w:rsidR="00305562" w:rsidRPr="00A272D2" w:rsidRDefault="00305562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23168B" w:rsidRPr="00A272D2" w:rsidRDefault="0023168B" w:rsidP="00F42193">
      <w:pPr>
        <w:numPr>
          <w:ilvl w:val="0"/>
          <w:numId w:val="2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При нажатии на данную ссылку открывается окно открытия ПО криптопровайдера (рисунок 8). Необходимо нажать опцию «Открыть» и нажать на кнопку «Ок».</w:t>
      </w:r>
    </w:p>
    <w:p w:rsidR="00FC580C" w:rsidRPr="00A272D2" w:rsidRDefault="00FC580C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FC580C" w:rsidRPr="00A272D2" w:rsidRDefault="00562B84" w:rsidP="00A272D2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29965" cy="2466975"/>
            <wp:effectExtent l="19050" t="0" r="0" b="0"/>
            <wp:docPr id="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80C" w:rsidRPr="00A272D2" w:rsidRDefault="00FC580C" w:rsidP="00A272D2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 xml:space="preserve">Рисунок 8. </w:t>
      </w:r>
    </w:p>
    <w:p w:rsidR="00FC580C" w:rsidRPr="00A272D2" w:rsidRDefault="00FC580C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23168B" w:rsidRPr="00A272D2" w:rsidRDefault="005A7FE7" w:rsidP="00F42193">
      <w:pPr>
        <w:numPr>
          <w:ilvl w:val="0"/>
          <w:numId w:val="2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П</w:t>
      </w:r>
      <w:r w:rsidR="0023168B" w:rsidRPr="00A272D2">
        <w:rPr>
          <w:sz w:val="28"/>
          <w:szCs w:val="28"/>
        </w:rPr>
        <w:t>ояв</w:t>
      </w:r>
      <w:r w:rsidRPr="00A272D2">
        <w:rPr>
          <w:sz w:val="28"/>
          <w:szCs w:val="28"/>
        </w:rPr>
        <w:t>ляется</w:t>
      </w:r>
      <w:r w:rsidR="0023168B" w:rsidRPr="00A272D2">
        <w:rPr>
          <w:sz w:val="28"/>
          <w:szCs w:val="28"/>
        </w:rPr>
        <w:t xml:space="preserve"> окно как на рисунке 9. В данном окне следует открыть единственную находящуюся там папку «</w:t>
      </w:r>
      <w:r w:rsidR="00A363E6" w:rsidRPr="00A272D2">
        <w:rPr>
          <w:sz w:val="28"/>
          <w:szCs w:val="28"/>
          <w:lang w:val="kk-KZ"/>
        </w:rPr>
        <w:t>cdrom_polzovatelya</w:t>
      </w:r>
      <w:r w:rsidR="00A363E6" w:rsidRPr="00A272D2">
        <w:rPr>
          <w:sz w:val="28"/>
          <w:szCs w:val="28"/>
        </w:rPr>
        <w:t xml:space="preserve"> 2</w:t>
      </w:r>
      <w:r w:rsidR="0023168B" w:rsidRPr="00A272D2">
        <w:rPr>
          <w:sz w:val="28"/>
          <w:szCs w:val="28"/>
        </w:rPr>
        <w:t xml:space="preserve">». </w:t>
      </w:r>
    </w:p>
    <w:p w:rsidR="0023168B" w:rsidRPr="00A272D2" w:rsidRDefault="0023168B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FC580C" w:rsidRPr="00A272D2" w:rsidRDefault="00562B84" w:rsidP="00670ECA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3675" cy="2679700"/>
            <wp:effectExtent l="19050" t="0" r="3175" b="0"/>
            <wp:docPr id="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518" w:rsidRPr="00A272D2" w:rsidRDefault="000B1518" w:rsidP="00A272D2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 xml:space="preserve">Рисунок </w:t>
      </w:r>
      <w:r w:rsidR="00F7148F" w:rsidRPr="00A272D2">
        <w:rPr>
          <w:sz w:val="28"/>
          <w:szCs w:val="28"/>
        </w:rPr>
        <w:t>9.</w:t>
      </w:r>
    </w:p>
    <w:p w:rsidR="00A363E6" w:rsidRPr="00A272D2" w:rsidRDefault="00A56714" w:rsidP="00F42193">
      <w:pPr>
        <w:numPr>
          <w:ilvl w:val="0"/>
          <w:numId w:val="2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При появлении окошка</w:t>
      </w:r>
      <w:r w:rsidR="00A363E6" w:rsidRPr="00A272D2">
        <w:rPr>
          <w:sz w:val="28"/>
          <w:szCs w:val="28"/>
        </w:rPr>
        <w:t xml:space="preserve"> «Пожалуйста, купите лицензию!», </w:t>
      </w:r>
      <w:r w:rsidRPr="00A272D2">
        <w:rPr>
          <w:sz w:val="28"/>
          <w:szCs w:val="28"/>
        </w:rPr>
        <w:t xml:space="preserve">необходимо </w:t>
      </w:r>
      <w:r w:rsidR="00A363E6" w:rsidRPr="00A272D2">
        <w:rPr>
          <w:sz w:val="28"/>
          <w:szCs w:val="28"/>
        </w:rPr>
        <w:t>наж</w:t>
      </w:r>
      <w:r w:rsidRPr="00A272D2">
        <w:rPr>
          <w:sz w:val="28"/>
          <w:szCs w:val="28"/>
        </w:rPr>
        <w:t>ать</w:t>
      </w:r>
      <w:r w:rsidR="00A363E6" w:rsidRPr="00A272D2">
        <w:rPr>
          <w:sz w:val="28"/>
          <w:szCs w:val="28"/>
        </w:rPr>
        <w:t xml:space="preserve"> на кнопку «Закрыть» (рисунок 10)</w:t>
      </w:r>
      <w:r w:rsidR="00D66BF3" w:rsidRPr="00A272D2">
        <w:rPr>
          <w:sz w:val="28"/>
          <w:szCs w:val="28"/>
        </w:rPr>
        <w:t xml:space="preserve"> и откр</w:t>
      </w:r>
      <w:r w:rsidRPr="00A272D2">
        <w:rPr>
          <w:sz w:val="28"/>
          <w:szCs w:val="28"/>
        </w:rPr>
        <w:t>ыть</w:t>
      </w:r>
      <w:r w:rsidR="00D66BF3" w:rsidRPr="00A272D2">
        <w:rPr>
          <w:sz w:val="28"/>
          <w:szCs w:val="28"/>
        </w:rPr>
        <w:t xml:space="preserve"> папку «</w:t>
      </w:r>
      <w:r w:rsidR="00D66BF3" w:rsidRPr="00A272D2">
        <w:rPr>
          <w:sz w:val="28"/>
          <w:szCs w:val="28"/>
          <w:lang w:val="kk-KZ"/>
        </w:rPr>
        <w:t>cdrom_polzovatelya</w:t>
      </w:r>
      <w:r w:rsidR="00D66BF3" w:rsidRPr="00A272D2">
        <w:rPr>
          <w:sz w:val="28"/>
          <w:szCs w:val="28"/>
        </w:rPr>
        <w:t xml:space="preserve"> 2»</w:t>
      </w:r>
    </w:p>
    <w:p w:rsidR="0023168B" w:rsidRPr="00A272D2" w:rsidRDefault="00562B84" w:rsidP="00A272D2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87675" cy="1318260"/>
            <wp:effectExtent l="19050" t="0" r="3175" b="0"/>
            <wp:docPr id="10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A38" w:rsidRPr="00A272D2" w:rsidRDefault="00A363E6" w:rsidP="00A272D2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Рисунок 10.</w:t>
      </w:r>
    </w:p>
    <w:p w:rsidR="00A363E6" w:rsidRPr="00A272D2" w:rsidRDefault="00A363E6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B67FC9" w:rsidRPr="00A272D2" w:rsidRDefault="00957F9B" w:rsidP="00F42193">
      <w:pPr>
        <w:numPr>
          <w:ilvl w:val="0"/>
          <w:numId w:val="2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 xml:space="preserve">Далее должно отрыться </w:t>
      </w:r>
      <w:r w:rsidR="00592FD4" w:rsidRPr="00A272D2">
        <w:rPr>
          <w:sz w:val="28"/>
          <w:szCs w:val="28"/>
        </w:rPr>
        <w:t>окно как на рисунке 11</w:t>
      </w:r>
      <w:r w:rsidR="005A7FE7" w:rsidRPr="00A272D2">
        <w:rPr>
          <w:sz w:val="28"/>
          <w:szCs w:val="28"/>
        </w:rPr>
        <w:t>, в котором необходимо</w:t>
      </w:r>
      <w:r w:rsidR="00592FD4" w:rsidRPr="00A272D2">
        <w:rPr>
          <w:sz w:val="28"/>
          <w:szCs w:val="28"/>
        </w:rPr>
        <w:t xml:space="preserve"> запустить файл setup.exe двойным нажатием левой кнопки мыши.</w:t>
      </w:r>
    </w:p>
    <w:p w:rsidR="00957F9B" w:rsidRPr="00A272D2" w:rsidRDefault="00562B84" w:rsidP="00670ECA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97195" cy="2498725"/>
            <wp:effectExtent l="19050" t="0" r="8255" b="0"/>
            <wp:docPr id="11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D30" w:rsidRDefault="00974D30" w:rsidP="00A272D2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Рисунок 11.</w:t>
      </w:r>
    </w:p>
    <w:p w:rsidR="00670ECA" w:rsidRPr="00A272D2" w:rsidRDefault="00670ECA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974D30" w:rsidRPr="00A272D2" w:rsidRDefault="00A56714" w:rsidP="00F42193">
      <w:pPr>
        <w:numPr>
          <w:ilvl w:val="0"/>
          <w:numId w:val="2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 xml:space="preserve">После запуска файла setup.exe </w:t>
      </w:r>
      <w:r w:rsidR="005A7FE7" w:rsidRPr="00A272D2">
        <w:rPr>
          <w:sz w:val="28"/>
          <w:szCs w:val="28"/>
        </w:rPr>
        <w:t xml:space="preserve">открывается </w:t>
      </w:r>
      <w:r w:rsidR="00811265" w:rsidRPr="00A272D2">
        <w:rPr>
          <w:sz w:val="28"/>
          <w:szCs w:val="28"/>
        </w:rPr>
        <w:t>окошко</w:t>
      </w:r>
      <w:r w:rsidR="00E16FD2" w:rsidRPr="00A272D2">
        <w:rPr>
          <w:sz w:val="28"/>
          <w:szCs w:val="28"/>
        </w:rPr>
        <w:t xml:space="preserve"> (рисунок 12)</w:t>
      </w:r>
      <w:r w:rsidR="0096143E" w:rsidRPr="00A272D2">
        <w:rPr>
          <w:sz w:val="28"/>
          <w:szCs w:val="28"/>
        </w:rPr>
        <w:t>.</w:t>
      </w:r>
      <w:r w:rsidR="00E23429" w:rsidRPr="00A272D2">
        <w:rPr>
          <w:sz w:val="28"/>
          <w:szCs w:val="28"/>
        </w:rPr>
        <w:t xml:space="preserve"> Значение поля «Конечное поле» необходимо оставить таким которое прописано системой по умолчанию и</w:t>
      </w:r>
      <w:r w:rsidR="0096143E" w:rsidRPr="00A272D2">
        <w:rPr>
          <w:sz w:val="28"/>
          <w:szCs w:val="28"/>
        </w:rPr>
        <w:t xml:space="preserve"> </w:t>
      </w:r>
      <w:r w:rsidR="00E16FD2" w:rsidRPr="00A272D2">
        <w:rPr>
          <w:sz w:val="28"/>
          <w:szCs w:val="28"/>
        </w:rPr>
        <w:t>нажать кнопку «Вперед».</w:t>
      </w:r>
    </w:p>
    <w:p w:rsidR="00811265" w:rsidRPr="00A272D2" w:rsidRDefault="00811265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811265" w:rsidRPr="00A272D2" w:rsidRDefault="00562B84" w:rsidP="00A272D2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14800" cy="3221355"/>
            <wp:effectExtent l="19050" t="0" r="0" b="0"/>
            <wp:docPr id="12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D30" w:rsidRPr="00A272D2" w:rsidRDefault="00E16FD2" w:rsidP="00A272D2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Рисунок 12.</w:t>
      </w:r>
    </w:p>
    <w:p w:rsidR="00A73733" w:rsidRPr="00A272D2" w:rsidRDefault="00A73733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E16FD2" w:rsidRPr="00A272D2" w:rsidRDefault="00E16FD2" w:rsidP="00F42193">
      <w:pPr>
        <w:numPr>
          <w:ilvl w:val="0"/>
          <w:numId w:val="2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 xml:space="preserve">Далее появляется окошко </w:t>
      </w:r>
      <w:r w:rsidR="00B50DE7" w:rsidRPr="00A272D2">
        <w:rPr>
          <w:sz w:val="28"/>
          <w:szCs w:val="28"/>
        </w:rPr>
        <w:t>(рисунок 13), в котором также необходимо нажать кнопку «Вперед».</w:t>
      </w:r>
    </w:p>
    <w:p w:rsidR="00E16FD2" w:rsidRPr="00A272D2" w:rsidRDefault="00562B84" w:rsidP="00A272D2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44620" cy="3104515"/>
            <wp:effectExtent l="19050" t="0" r="0" b="0"/>
            <wp:docPr id="13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733" w:rsidRPr="00A272D2" w:rsidRDefault="00A73733" w:rsidP="00A272D2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Рисунок 13.</w:t>
      </w:r>
    </w:p>
    <w:p w:rsidR="00A73733" w:rsidRPr="00A272D2" w:rsidRDefault="00A73733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A73733" w:rsidRPr="00A272D2" w:rsidRDefault="0096143E" w:rsidP="00F42193">
      <w:pPr>
        <w:numPr>
          <w:ilvl w:val="0"/>
          <w:numId w:val="2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Следующим появляется окошко (рисунок 14), в котором следует нажать кнопку «Далее».</w:t>
      </w:r>
    </w:p>
    <w:p w:rsidR="0096143E" w:rsidRPr="00A272D2" w:rsidRDefault="00562B84" w:rsidP="00A272D2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14800" cy="3168650"/>
            <wp:effectExtent l="19050" t="0" r="0" b="0"/>
            <wp:docPr id="14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504" w:rsidRPr="00A272D2" w:rsidRDefault="00A53504" w:rsidP="00A272D2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Рисунок 14.</w:t>
      </w:r>
    </w:p>
    <w:p w:rsidR="00A53504" w:rsidRPr="00A272D2" w:rsidRDefault="00A53504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A73733" w:rsidRPr="00A272D2" w:rsidRDefault="00A53504" w:rsidP="00F42193">
      <w:pPr>
        <w:numPr>
          <w:ilvl w:val="0"/>
          <w:numId w:val="2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 xml:space="preserve">На следующем шаге </w:t>
      </w:r>
      <w:r w:rsidR="00A75E93" w:rsidRPr="00A272D2">
        <w:rPr>
          <w:sz w:val="28"/>
          <w:szCs w:val="28"/>
        </w:rPr>
        <w:t>необходимо ознакомиться с пользовательским соглашением, выбрать «Я принимаю условия соглашения» и нажать «Далее» (рисунок 15).</w:t>
      </w:r>
    </w:p>
    <w:p w:rsidR="00974D30" w:rsidRPr="00A272D2" w:rsidRDefault="00562B84" w:rsidP="00A272D2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31895" cy="2891790"/>
            <wp:effectExtent l="19050" t="0" r="1905" b="0"/>
            <wp:docPr id="15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D30" w:rsidRPr="00A272D2" w:rsidRDefault="0037201C" w:rsidP="00A272D2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Рисунок 15.</w:t>
      </w:r>
    </w:p>
    <w:p w:rsidR="00A17AC1" w:rsidRPr="00A272D2" w:rsidRDefault="00A17AC1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0600F3" w:rsidRPr="00A272D2" w:rsidRDefault="00B2737D" w:rsidP="00F42193">
      <w:pPr>
        <w:numPr>
          <w:ilvl w:val="0"/>
          <w:numId w:val="2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lastRenderedPageBreak/>
        <w:t>В следующем окошке необходимо нажать на кнопку «Установить» (рисунок 16).</w:t>
      </w:r>
    </w:p>
    <w:p w:rsidR="00B2737D" w:rsidRPr="00A272D2" w:rsidRDefault="00562B84" w:rsidP="00A272D2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38575" cy="2976880"/>
            <wp:effectExtent l="19050" t="0" r="9525" b="0"/>
            <wp:docPr id="16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37D" w:rsidRPr="00A272D2" w:rsidRDefault="00B2737D" w:rsidP="00A272D2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Рисунок 16.</w:t>
      </w:r>
    </w:p>
    <w:p w:rsidR="00974D30" w:rsidRPr="00A272D2" w:rsidRDefault="008D7262" w:rsidP="00F42193">
      <w:pPr>
        <w:numPr>
          <w:ilvl w:val="0"/>
          <w:numId w:val="2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При успешной установке должно появиться следующее окошко:</w:t>
      </w:r>
    </w:p>
    <w:p w:rsidR="008D7262" w:rsidRPr="00A272D2" w:rsidRDefault="00562B84" w:rsidP="00A272D2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38575" cy="2966720"/>
            <wp:effectExtent l="19050" t="0" r="9525" b="0"/>
            <wp:docPr id="17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96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262" w:rsidRPr="00A272D2" w:rsidRDefault="008D7262" w:rsidP="00A272D2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Рисунок 17.</w:t>
      </w:r>
    </w:p>
    <w:p w:rsidR="00974D30" w:rsidRPr="00A272D2" w:rsidRDefault="0079657E" w:rsidP="00A272D2">
      <w:pPr>
        <w:pStyle w:val="31"/>
        <w:spacing w:line="276" w:lineRule="auto"/>
        <w:ind w:left="0" w:firstLine="709"/>
        <w:rPr>
          <w:b/>
          <w:szCs w:val="28"/>
          <w:lang w:val="en-US"/>
        </w:rPr>
      </w:pPr>
      <w:bookmarkStart w:id="22" w:name="_Toc271559983"/>
      <w:r w:rsidRPr="00A272D2">
        <w:rPr>
          <w:b/>
          <w:szCs w:val="28"/>
        </w:rPr>
        <w:t>Установка ПО J</w:t>
      </w:r>
      <w:r w:rsidRPr="00A272D2">
        <w:rPr>
          <w:b/>
          <w:szCs w:val="28"/>
          <w:lang w:val="en-US"/>
        </w:rPr>
        <w:t>ava</w:t>
      </w:r>
      <w:bookmarkEnd w:id="22"/>
    </w:p>
    <w:p w:rsidR="00B75F88" w:rsidRPr="00A272D2" w:rsidRDefault="00107677" w:rsidP="00F42193">
      <w:pPr>
        <w:numPr>
          <w:ilvl w:val="0"/>
          <w:numId w:val="22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Снова откройте интернет браузер со страницей «Порядок получения ЭЦП для физических лиц». Нажмите на ссылку «</w:t>
      </w:r>
      <w:r w:rsidRPr="00A272D2">
        <w:rPr>
          <w:sz w:val="28"/>
          <w:szCs w:val="28"/>
          <w:lang w:val="en-US"/>
        </w:rPr>
        <w:t>Java</w:t>
      </w:r>
      <w:r w:rsidRPr="00A272D2">
        <w:rPr>
          <w:sz w:val="28"/>
          <w:szCs w:val="28"/>
        </w:rPr>
        <w:t>» (рисунок 7).</w:t>
      </w:r>
    </w:p>
    <w:p w:rsidR="00420FB5" w:rsidRPr="00670ECA" w:rsidRDefault="00C1498B" w:rsidP="00F42193">
      <w:pPr>
        <w:numPr>
          <w:ilvl w:val="0"/>
          <w:numId w:val="22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670ECA">
        <w:rPr>
          <w:sz w:val="28"/>
          <w:szCs w:val="28"/>
        </w:rPr>
        <w:t xml:space="preserve">При этом должен произойти переход на веб страницу </w:t>
      </w:r>
      <w:hyperlink r:id="rId26" w:history="1">
        <w:r w:rsidRPr="00670ECA">
          <w:rPr>
            <w:rStyle w:val="ac"/>
            <w:sz w:val="28"/>
            <w:szCs w:val="28"/>
          </w:rPr>
          <w:t>http://java.com/en/download/index.jsp</w:t>
        </w:r>
      </w:hyperlink>
      <w:r w:rsidRPr="00670ECA">
        <w:rPr>
          <w:sz w:val="28"/>
          <w:szCs w:val="28"/>
        </w:rPr>
        <w:t xml:space="preserve">, на котором должна быть представлена </w:t>
      </w:r>
      <w:r w:rsidRPr="00670ECA">
        <w:rPr>
          <w:sz w:val="28"/>
          <w:szCs w:val="28"/>
        </w:rPr>
        <w:lastRenderedPageBreak/>
        <w:t xml:space="preserve">ссылка на скачивание данного ПО. Нажмите на кнопку </w:t>
      </w:r>
      <w:r w:rsidR="00420FB5" w:rsidRPr="00670ECA">
        <w:rPr>
          <w:sz w:val="28"/>
          <w:szCs w:val="28"/>
          <w:lang w:val="kk-KZ"/>
        </w:rPr>
        <w:t>«Free Java Download</w:t>
      </w:r>
      <w:r w:rsidR="00420FB5" w:rsidRPr="00670ECA">
        <w:rPr>
          <w:sz w:val="28"/>
          <w:szCs w:val="28"/>
        </w:rPr>
        <w:t>»</w:t>
      </w:r>
      <w:r w:rsidR="00DD2211" w:rsidRPr="00670ECA">
        <w:rPr>
          <w:sz w:val="28"/>
          <w:szCs w:val="28"/>
        </w:rPr>
        <w:t xml:space="preserve"> (рисунок 18)</w:t>
      </w:r>
      <w:r w:rsidR="00420FB5" w:rsidRPr="00670ECA">
        <w:rPr>
          <w:sz w:val="28"/>
          <w:szCs w:val="28"/>
        </w:rPr>
        <w:t>.</w:t>
      </w:r>
    </w:p>
    <w:p w:rsidR="00420FB5" w:rsidRPr="00A272D2" w:rsidRDefault="00562B84" w:rsidP="00CA0A39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73420" cy="3104515"/>
            <wp:effectExtent l="19050" t="0" r="0" b="0"/>
            <wp:docPr id="18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211" w:rsidRPr="00A272D2" w:rsidRDefault="00DD2211" w:rsidP="00A272D2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Рисунок 18.</w:t>
      </w:r>
    </w:p>
    <w:p w:rsidR="00FB572A" w:rsidRPr="00A272D2" w:rsidRDefault="00FB572A" w:rsidP="00F42193">
      <w:pPr>
        <w:numPr>
          <w:ilvl w:val="0"/>
          <w:numId w:val="22"/>
        </w:numPr>
        <w:spacing w:line="276" w:lineRule="auto"/>
        <w:ind w:left="0" w:firstLine="709"/>
        <w:jc w:val="both"/>
        <w:rPr>
          <w:sz w:val="28"/>
          <w:szCs w:val="28"/>
          <w:lang w:val="en-US"/>
        </w:rPr>
      </w:pPr>
      <w:r w:rsidRPr="00A272D2">
        <w:rPr>
          <w:sz w:val="28"/>
          <w:szCs w:val="28"/>
        </w:rPr>
        <w:t>Далее</w:t>
      </w:r>
      <w:r w:rsidRPr="00A272D2">
        <w:rPr>
          <w:sz w:val="28"/>
          <w:szCs w:val="28"/>
          <w:lang w:val="en-US"/>
        </w:rPr>
        <w:t xml:space="preserve"> </w:t>
      </w:r>
      <w:r w:rsidRPr="00A272D2">
        <w:rPr>
          <w:sz w:val="28"/>
          <w:szCs w:val="28"/>
        </w:rPr>
        <w:t>нажимаем</w:t>
      </w:r>
      <w:r w:rsidRPr="00A272D2">
        <w:rPr>
          <w:sz w:val="28"/>
          <w:szCs w:val="28"/>
          <w:lang w:val="en-US"/>
        </w:rPr>
        <w:t xml:space="preserve"> «Agree and Start Free Download»</w:t>
      </w:r>
      <w:r w:rsidR="00BB5A1F" w:rsidRPr="00A272D2">
        <w:rPr>
          <w:sz w:val="28"/>
          <w:szCs w:val="28"/>
          <w:lang w:val="en-US"/>
        </w:rPr>
        <w:t xml:space="preserve"> (</w:t>
      </w:r>
      <w:r w:rsidR="00BB5A1F" w:rsidRPr="00A272D2">
        <w:rPr>
          <w:sz w:val="28"/>
          <w:szCs w:val="28"/>
        </w:rPr>
        <w:t>рисунок</w:t>
      </w:r>
      <w:r w:rsidR="00BB5A1F" w:rsidRPr="00A272D2">
        <w:rPr>
          <w:sz w:val="28"/>
          <w:szCs w:val="28"/>
          <w:lang w:val="en-US"/>
        </w:rPr>
        <w:t xml:space="preserve"> 19).</w:t>
      </w:r>
    </w:p>
    <w:p w:rsidR="00FB572A" w:rsidRPr="00A272D2" w:rsidRDefault="00562B84" w:rsidP="00CA0A39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28690" cy="3274695"/>
            <wp:effectExtent l="19050" t="0" r="0" b="0"/>
            <wp:docPr id="19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327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72A" w:rsidRPr="00A272D2" w:rsidRDefault="00BB5A1F" w:rsidP="00A272D2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Рисунок 19.</w:t>
      </w:r>
    </w:p>
    <w:p w:rsidR="00BB5A1F" w:rsidRPr="00A272D2" w:rsidRDefault="00BB5A1F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6577AD" w:rsidRPr="00A272D2" w:rsidRDefault="006577AD" w:rsidP="00F42193">
      <w:pPr>
        <w:numPr>
          <w:ilvl w:val="0"/>
          <w:numId w:val="22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После нажатия на данную кнопку последовательно должны появиться два окошка (рисунки 20 и 21), в которых надо нажать на «Запустить»</w:t>
      </w:r>
      <w:r w:rsidR="00C14114" w:rsidRPr="00A272D2">
        <w:rPr>
          <w:sz w:val="28"/>
          <w:szCs w:val="28"/>
        </w:rPr>
        <w:t>.</w:t>
      </w:r>
    </w:p>
    <w:p w:rsidR="00945E01" w:rsidRPr="00A272D2" w:rsidRDefault="00562B84" w:rsidP="00A272D2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604260" cy="2306955"/>
            <wp:effectExtent l="19050" t="0" r="0" b="0"/>
            <wp:docPr id="20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E01" w:rsidRPr="00A272D2" w:rsidRDefault="00945E01" w:rsidP="00A272D2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Рисунок 20.</w:t>
      </w:r>
    </w:p>
    <w:p w:rsidR="00945E01" w:rsidRPr="00A272D2" w:rsidRDefault="00945E01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945E01" w:rsidRPr="00A272D2" w:rsidRDefault="00562B84" w:rsidP="00A272D2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38575" cy="1839595"/>
            <wp:effectExtent l="19050" t="0" r="9525" b="0"/>
            <wp:docPr id="21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E01" w:rsidRPr="00A272D2" w:rsidRDefault="00945E01" w:rsidP="00A272D2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Рисунок 21.</w:t>
      </w:r>
    </w:p>
    <w:p w:rsidR="00FB572A" w:rsidRPr="00A272D2" w:rsidRDefault="00FB572A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FB572A" w:rsidRPr="00A272D2" w:rsidRDefault="001E42DE" w:rsidP="00F42193">
      <w:pPr>
        <w:numPr>
          <w:ilvl w:val="0"/>
          <w:numId w:val="22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В появившемся окошке следует нажать на «</w:t>
      </w:r>
      <w:r w:rsidRPr="00A272D2">
        <w:rPr>
          <w:sz w:val="28"/>
          <w:szCs w:val="28"/>
          <w:lang w:val="en-US"/>
        </w:rPr>
        <w:t>Install</w:t>
      </w:r>
      <w:r w:rsidRPr="00A272D2">
        <w:rPr>
          <w:sz w:val="28"/>
          <w:szCs w:val="28"/>
        </w:rPr>
        <w:t>» (рисунок 22).</w:t>
      </w:r>
    </w:p>
    <w:p w:rsidR="00FB572A" w:rsidRPr="00A272D2" w:rsidRDefault="00562B84" w:rsidP="00A272D2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61715" cy="2700655"/>
            <wp:effectExtent l="19050" t="0" r="635" b="0"/>
            <wp:docPr id="22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2DE" w:rsidRPr="00A272D2" w:rsidRDefault="001E42DE" w:rsidP="00A272D2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Рисунок 22.</w:t>
      </w:r>
    </w:p>
    <w:p w:rsidR="00785478" w:rsidRPr="00A272D2" w:rsidRDefault="00785478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785478" w:rsidRPr="00A272D2" w:rsidRDefault="00785478" w:rsidP="00F42193">
      <w:pPr>
        <w:numPr>
          <w:ilvl w:val="0"/>
          <w:numId w:val="22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lastRenderedPageBreak/>
        <w:t>Подождать окончания скачивания Java Installer (рисунок 2</w:t>
      </w:r>
      <w:r w:rsidR="00173B84">
        <w:rPr>
          <w:sz w:val="28"/>
          <w:szCs w:val="28"/>
        </w:rPr>
        <w:t>3</w:t>
      </w:r>
      <w:r w:rsidRPr="00A272D2">
        <w:rPr>
          <w:sz w:val="28"/>
          <w:szCs w:val="28"/>
        </w:rPr>
        <w:t xml:space="preserve">). </w:t>
      </w:r>
      <w:r w:rsidR="008D5A10" w:rsidRPr="00A272D2">
        <w:rPr>
          <w:sz w:val="28"/>
          <w:szCs w:val="28"/>
        </w:rPr>
        <w:t>При успешной установке должно появиться окошко (рисунок 2</w:t>
      </w:r>
      <w:r w:rsidR="00173B84">
        <w:rPr>
          <w:sz w:val="28"/>
          <w:szCs w:val="28"/>
        </w:rPr>
        <w:t>4</w:t>
      </w:r>
      <w:r w:rsidR="008D5A10" w:rsidRPr="00A272D2">
        <w:rPr>
          <w:sz w:val="28"/>
          <w:szCs w:val="28"/>
        </w:rPr>
        <w:t>). Нажмите кнопку «</w:t>
      </w:r>
      <w:r w:rsidR="008D5A10" w:rsidRPr="00A272D2">
        <w:rPr>
          <w:sz w:val="28"/>
          <w:szCs w:val="28"/>
          <w:lang w:val="en-US"/>
        </w:rPr>
        <w:t>Close</w:t>
      </w:r>
      <w:r w:rsidR="008D5A10" w:rsidRPr="00A272D2">
        <w:rPr>
          <w:sz w:val="28"/>
          <w:szCs w:val="28"/>
        </w:rPr>
        <w:t>».</w:t>
      </w:r>
    </w:p>
    <w:p w:rsidR="00785478" w:rsidRPr="00A272D2" w:rsidRDefault="00562B84" w:rsidP="00A272D2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19170" cy="1797050"/>
            <wp:effectExtent l="19050" t="0" r="5080" b="0"/>
            <wp:docPr id="23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C36" w:rsidRPr="00A272D2" w:rsidRDefault="007B4C36" w:rsidP="00A272D2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Рисунок 2</w:t>
      </w:r>
      <w:r w:rsidR="00173B84">
        <w:rPr>
          <w:sz w:val="28"/>
          <w:szCs w:val="28"/>
        </w:rPr>
        <w:t>3</w:t>
      </w:r>
      <w:r w:rsidRPr="00A272D2">
        <w:rPr>
          <w:sz w:val="28"/>
          <w:szCs w:val="28"/>
        </w:rPr>
        <w:t>.</w:t>
      </w:r>
    </w:p>
    <w:p w:rsidR="00FB572A" w:rsidRPr="00A272D2" w:rsidRDefault="00FB572A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842163" w:rsidRPr="00A272D2" w:rsidRDefault="00562B84" w:rsidP="00A272D2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63645" cy="2870835"/>
            <wp:effectExtent l="19050" t="0" r="8255" b="0"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287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25F" w:rsidRPr="00A272D2" w:rsidRDefault="00BD625F" w:rsidP="00A272D2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Рисунок 2</w:t>
      </w:r>
      <w:r w:rsidR="00173B84">
        <w:rPr>
          <w:sz w:val="28"/>
          <w:szCs w:val="28"/>
        </w:rPr>
        <w:t>4</w:t>
      </w:r>
      <w:r w:rsidRPr="00A272D2">
        <w:rPr>
          <w:sz w:val="28"/>
          <w:szCs w:val="28"/>
        </w:rPr>
        <w:t>.</w:t>
      </w:r>
    </w:p>
    <w:p w:rsidR="00F07435" w:rsidRPr="00A272D2" w:rsidRDefault="00F07435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932659" w:rsidRPr="00A272D2" w:rsidRDefault="00932659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932659" w:rsidRPr="00A272D2" w:rsidRDefault="00932659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932659" w:rsidRPr="00A272D2" w:rsidRDefault="00932659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932659" w:rsidRPr="00A272D2" w:rsidRDefault="00932659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932659" w:rsidRPr="00A272D2" w:rsidRDefault="00932659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932659" w:rsidRPr="00A272D2" w:rsidRDefault="00932659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932659" w:rsidRPr="00A272D2" w:rsidRDefault="00932659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932659" w:rsidRPr="00A272D2" w:rsidRDefault="00932659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932659" w:rsidRPr="00A272D2" w:rsidRDefault="00932659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932659" w:rsidRPr="00A272D2" w:rsidRDefault="00932659" w:rsidP="00A272D2">
      <w:pPr>
        <w:pStyle w:val="1"/>
        <w:spacing w:line="276" w:lineRule="auto"/>
        <w:ind w:left="0" w:firstLine="709"/>
        <w:jc w:val="both"/>
        <w:rPr>
          <w:szCs w:val="28"/>
        </w:rPr>
      </w:pPr>
      <w:bookmarkStart w:id="23" w:name="_Toc266960228"/>
      <w:bookmarkStart w:id="24" w:name="_Toc271559984"/>
      <w:r w:rsidRPr="00A272D2">
        <w:rPr>
          <w:szCs w:val="28"/>
        </w:rPr>
        <w:lastRenderedPageBreak/>
        <w:t>Подача заявки на выпуск сертификатов и установка в режиме Online</w:t>
      </w:r>
      <w:bookmarkEnd w:id="23"/>
      <w:bookmarkEnd w:id="24"/>
    </w:p>
    <w:p w:rsidR="00932659" w:rsidRPr="00A272D2" w:rsidRDefault="00932659" w:rsidP="00A272D2">
      <w:pPr>
        <w:pStyle w:val="21"/>
        <w:spacing w:line="276" w:lineRule="auto"/>
        <w:ind w:left="0" w:firstLine="709"/>
        <w:jc w:val="both"/>
      </w:pPr>
      <w:bookmarkStart w:id="25" w:name="_Toc266960229"/>
      <w:bookmarkStart w:id="26" w:name="_Toc271559985"/>
      <w:r w:rsidRPr="00A272D2">
        <w:t>Подача заявки на выпуск сертификатов и установка в режиме Online</w:t>
      </w:r>
      <w:bookmarkEnd w:id="25"/>
      <w:bookmarkEnd w:id="26"/>
    </w:p>
    <w:p w:rsidR="00932659" w:rsidRPr="00A272D2" w:rsidRDefault="00932659" w:rsidP="00F42193">
      <w:pPr>
        <w:pStyle w:val="affc"/>
        <w:numPr>
          <w:ilvl w:val="0"/>
          <w:numId w:val="23"/>
        </w:numPr>
        <w:spacing w:line="276" w:lineRule="auto"/>
        <w:ind w:left="0" w:firstLine="709"/>
        <w:jc w:val="both"/>
        <w:rPr>
          <w:b/>
          <w:sz w:val="28"/>
          <w:szCs w:val="28"/>
          <w:lang w:val="kk-KZ"/>
        </w:rPr>
      </w:pPr>
      <w:bookmarkStart w:id="27" w:name="_Подача_заявки_Online"/>
      <w:bookmarkEnd w:id="27"/>
      <w:r w:rsidRPr="00A272D2">
        <w:rPr>
          <w:sz w:val="28"/>
          <w:szCs w:val="28"/>
        </w:rPr>
        <w:t xml:space="preserve">Запустите интернет браузер и наберите в строке адреса: </w:t>
      </w:r>
      <w:hyperlink r:id="rId34" w:history="1">
        <w:r w:rsidR="00025168" w:rsidRPr="00A272D2">
          <w:rPr>
            <w:rStyle w:val="ac"/>
            <w:sz w:val="28"/>
            <w:szCs w:val="28"/>
            <w:lang w:val="en-US"/>
          </w:rPr>
          <w:t>http</w:t>
        </w:r>
        <w:r w:rsidR="00025168" w:rsidRPr="00A272D2">
          <w:rPr>
            <w:rStyle w:val="ac"/>
            <w:sz w:val="28"/>
            <w:szCs w:val="28"/>
          </w:rPr>
          <w:t>://</w:t>
        </w:r>
        <w:r w:rsidR="00025168" w:rsidRPr="00A272D2">
          <w:rPr>
            <w:rStyle w:val="ac"/>
            <w:sz w:val="28"/>
            <w:szCs w:val="28"/>
            <w:lang w:val="en-US"/>
          </w:rPr>
          <w:t>www</w:t>
        </w:r>
        <w:r w:rsidR="00025168" w:rsidRPr="00A272D2">
          <w:rPr>
            <w:rStyle w:val="ac"/>
            <w:sz w:val="28"/>
            <w:szCs w:val="28"/>
          </w:rPr>
          <w:t>.</w:t>
        </w:r>
        <w:r w:rsidR="00025168" w:rsidRPr="00A272D2">
          <w:rPr>
            <w:rStyle w:val="ac"/>
            <w:sz w:val="28"/>
            <w:szCs w:val="28"/>
            <w:lang w:val="en-US"/>
          </w:rPr>
          <w:t>pki</w:t>
        </w:r>
        <w:r w:rsidR="00025168" w:rsidRPr="00A272D2">
          <w:rPr>
            <w:rStyle w:val="ac"/>
            <w:sz w:val="28"/>
            <w:szCs w:val="28"/>
          </w:rPr>
          <w:t>.</w:t>
        </w:r>
        <w:r w:rsidR="00025168" w:rsidRPr="00A272D2">
          <w:rPr>
            <w:rStyle w:val="ac"/>
            <w:sz w:val="28"/>
            <w:szCs w:val="28"/>
            <w:lang w:val="en-US"/>
          </w:rPr>
          <w:t>gov</w:t>
        </w:r>
        <w:r w:rsidR="00025168" w:rsidRPr="00A272D2">
          <w:rPr>
            <w:rStyle w:val="ac"/>
            <w:sz w:val="28"/>
            <w:szCs w:val="28"/>
          </w:rPr>
          <w:t>.</w:t>
        </w:r>
        <w:r w:rsidR="00025168" w:rsidRPr="00A272D2">
          <w:rPr>
            <w:rStyle w:val="ac"/>
            <w:sz w:val="28"/>
            <w:szCs w:val="28"/>
            <w:lang w:val="en-US"/>
          </w:rPr>
          <w:t>kz</w:t>
        </w:r>
        <w:r w:rsidR="00025168" w:rsidRPr="00A272D2">
          <w:rPr>
            <w:rStyle w:val="ac"/>
            <w:sz w:val="28"/>
            <w:szCs w:val="28"/>
          </w:rPr>
          <w:t>/</w:t>
        </w:r>
        <w:r w:rsidR="00025168" w:rsidRPr="00A272D2">
          <w:rPr>
            <w:rStyle w:val="ac"/>
            <w:sz w:val="28"/>
            <w:szCs w:val="28"/>
            <w:lang w:val="en-US"/>
          </w:rPr>
          <w:t>cms</w:t>
        </w:r>
      </w:hyperlink>
      <w:r w:rsidR="00025168" w:rsidRPr="00A272D2">
        <w:rPr>
          <w:sz w:val="28"/>
          <w:szCs w:val="28"/>
        </w:rPr>
        <w:t xml:space="preserve"> </w:t>
      </w:r>
      <w:r w:rsidRPr="00A272D2">
        <w:rPr>
          <w:b/>
          <w:sz w:val="28"/>
          <w:szCs w:val="28"/>
          <w:lang w:val="kk-KZ"/>
        </w:rPr>
        <w:t>(</w:t>
      </w:r>
      <w:r w:rsidR="00173B84">
        <w:rPr>
          <w:sz w:val="28"/>
          <w:szCs w:val="28"/>
          <w:lang w:val="kk-KZ"/>
        </w:rPr>
        <w:t>рисунок 25</w:t>
      </w:r>
      <w:r w:rsidRPr="00A272D2">
        <w:rPr>
          <w:b/>
          <w:sz w:val="28"/>
          <w:szCs w:val="28"/>
          <w:lang w:val="kk-KZ"/>
        </w:rPr>
        <w:t>)</w:t>
      </w:r>
    </w:p>
    <w:p w:rsidR="00932659" w:rsidRPr="00A272D2" w:rsidRDefault="00932659" w:rsidP="00A272D2">
      <w:pPr>
        <w:spacing w:line="276" w:lineRule="auto"/>
        <w:ind w:firstLine="709"/>
        <w:jc w:val="both"/>
        <w:rPr>
          <w:b/>
          <w:sz w:val="28"/>
          <w:szCs w:val="28"/>
        </w:rPr>
      </w:pPr>
    </w:p>
    <w:p w:rsidR="00932659" w:rsidRPr="00A272D2" w:rsidRDefault="00562B84" w:rsidP="00A272D2">
      <w:pPr>
        <w:spacing w:line="276" w:lineRule="auto"/>
        <w:ind w:firstLine="709"/>
        <w:jc w:val="both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20335" cy="3668395"/>
            <wp:effectExtent l="19050" t="0" r="0" b="0"/>
            <wp:docPr id="25" name="Рисунок 3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1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366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659" w:rsidRPr="00A272D2" w:rsidRDefault="00025168" w:rsidP="00A272D2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  <w:lang w:val="kk-KZ"/>
        </w:rPr>
        <w:t xml:space="preserve">Рисунок </w:t>
      </w:r>
      <w:r w:rsidR="00173B84">
        <w:rPr>
          <w:sz w:val="28"/>
          <w:szCs w:val="28"/>
          <w:lang w:val="kk-KZ"/>
        </w:rPr>
        <w:t>25</w:t>
      </w:r>
      <w:r w:rsidRPr="00A272D2">
        <w:rPr>
          <w:sz w:val="28"/>
          <w:szCs w:val="28"/>
          <w:lang w:val="kk-KZ"/>
        </w:rPr>
        <w:t>.</w:t>
      </w:r>
    </w:p>
    <w:p w:rsidR="00932659" w:rsidRPr="00A272D2" w:rsidRDefault="00932659" w:rsidP="00A272D2">
      <w:pPr>
        <w:spacing w:line="276" w:lineRule="auto"/>
        <w:ind w:firstLine="709"/>
        <w:jc w:val="both"/>
        <w:rPr>
          <w:b/>
          <w:sz w:val="28"/>
          <w:szCs w:val="28"/>
        </w:rPr>
      </w:pPr>
    </w:p>
    <w:p w:rsidR="00932659" w:rsidRPr="00A272D2" w:rsidRDefault="00932659" w:rsidP="00F42193">
      <w:pPr>
        <w:pStyle w:val="affc"/>
        <w:numPr>
          <w:ilvl w:val="0"/>
          <w:numId w:val="23"/>
        </w:numPr>
        <w:spacing w:line="276" w:lineRule="auto"/>
        <w:ind w:left="0" w:firstLine="709"/>
        <w:jc w:val="both"/>
        <w:rPr>
          <w:sz w:val="28"/>
          <w:szCs w:val="28"/>
          <w:lang w:val="kk-KZ"/>
        </w:rPr>
      </w:pPr>
      <w:r w:rsidRPr="00A272D2">
        <w:rPr>
          <w:sz w:val="28"/>
          <w:szCs w:val="28"/>
        </w:rPr>
        <w:t>Войдите в раздел необходимый Вам «Единая нотариальная информационная система»</w:t>
      </w:r>
      <w:r w:rsidR="00025168" w:rsidRPr="00A272D2">
        <w:rPr>
          <w:sz w:val="28"/>
          <w:szCs w:val="28"/>
        </w:rPr>
        <w:t xml:space="preserve"> (рисунок 2</w:t>
      </w:r>
      <w:r w:rsidR="00173B84">
        <w:rPr>
          <w:sz w:val="28"/>
          <w:szCs w:val="28"/>
        </w:rPr>
        <w:t>5</w:t>
      </w:r>
      <w:r w:rsidR="00025168" w:rsidRPr="00A272D2">
        <w:rPr>
          <w:sz w:val="28"/>
          <w:szCs w:val="28"/>
        </w:rPr>
        <w:t>).</w:t>
      </w:r>
    </w:p>
    <w:p w:rsidR="00932659" w:rsidRPr="00A272D2" w:rsidRDefault="00932659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932659" w:rsidRPr="00A272D2" w:rsidRDefault="00932659" w:rsidP="00F42193">
      <w:pPr>
        <w:pStyle w:val="affc"/>
        <w:numPr>
          <w:ilvl w:val="0"/>
          <w:numId w:val="23"/>
        </w:numPr>
        <w:spacing w:line="276" w:lineRule="auto"/>
        <w:ind w:left="0" w:firstLine="709"/>
        <w:jc w:val="both"/>
        <w:rPr>
          <w:sz w:val="28"/>
          <w:szCs w:val="28"/>
          <w:lang w:val="kk-KZ"/>
        </w:rPr>
      </w:pPr>
      <w:r w:rsidRPr="00A272D2">
        <w:rPr>
          <w:sz w:val="28"/>
          <w:szCs w:val="28"/>
        </w:rPr>
        <w:t>Перейдите по ссылке: «Подать заявку на выпуск сертификатов online».</w:t>
      </w:r>
      <w:r w:rsidRPr="00A272D2">
        <w:rPr>
          <w:sz w:val="28"/>
          <w:szCs w:val="28"/>
          <w:lang w:val="kk-KZ"/>
        </w:rPr>
        <w:t xml:space="preserve"> </w:t>
      </w:r>
      <w:r w:rsidRPr="00A272D2">
        <w:rPr>
          <w:sz w:val="28"/>
          <w:szCs w:val="28"/>
        </w:rPr>
        <w:t>(</w:t>
      </w:r>
      <w:r w:rsidR="00585897" w:rsidRPr="00A272D2">
        <w:rPr>
          <w:sz w:val="28"/>
          <w:szCs w:val="28"/>
        </w:rPr>
        <w:t>рисунок 2</w:t>
      </w:r>
      <w:r w:rsidR="00173B84">
        <w:rPr>
          <w:sz w:val="28"/>
          <w:szCs w:val="28"/>
        </w:rPr>
        <w:t>6</w:t>
      </w:r>
      <w:r w:rsidRPr="00A272D2">
        <w:rPr>
          <w:sz w:val="28"/>
          <w:szCs w:val="28"/>
        </w:rPr>
        <w:t>).</w:t>
      </w:r>
    </w:p>
    <w:p w:rsidR="00932659" w:rsidRPr="00A272D2" w:rsidRDefault="00932659" w:rsidP="00A272D2">
      <w:pPr>
        <w:spacing w:line="276" w:lineRule="auto"/>
        <w:ind w:firstLine="709"/>
        <w:jc w:val="both"/>
        <w:rPr>
          <w:sz w:val="28"/>
          <w:szCs w:val="28"/>
          <w:lang w:val="kk-KZ"/>
        </w:rPr>
      </w:pPr>
    </w:p>
    <w:p w:rsidR="00932659" w:rsidRPr="00A272D2" w:rsidRDefault="00562B84" w:rsidP="00A272D2">
      <w:pPr>
        <w:spacing w:line="276" w:lineRule="auto"/>
        <w:ind w:firstLine="709"/>
        <w:jc w:val="both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88585" cy="3636645"/>
            <wp:effectExtent l="19050" t="0" r="0" b="0"/>
            <wp:docPr id="26" name="Рисунок 3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1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85" cy="363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659" w:rsidRPr="00A272D2" w:rsidRDefault="00B31468" w:rsidP="00A272D2">
      <w:pPr>
        <w:spacing w:line="276" w:lineRule="auto"/>
        <w:ind w:firstLine="709"/>
        <w:jc w:val="both"/>
        <w:rPr>
          <w:sz w:val="28"/>
          <w:szCs w:val="28"/>
          <w:lang w:val="kk-KZ"/>
        </w:rPr>
      </w:pPr>
      <w:r w:rsidRPr="00A272D2">
        <w:rPr>
          <w:sz w:val="28"/>
          <w:szCs w:val="28"/>
        </w:rPr>
        <w:t>Рисунок 2</w:t>
      </w:r>
      <w:r w:rsidR="00173B84">
        <w:rPr>
          <w:sz w:val="28"/>
          <w:szCs w:val="28"/>
        </w:rPr>
        <w:t>6</w:t>
      </w:r>
      <w:r w:rsidRPr="00A272D2">
        <w:rPr>
          <w:sz w:val="28"/>
          <w:szCs w:val="28"/>
        </w:rPr>
        <w:t>.</w:t>
      </w:r>
    </w:p>
    <w:p w:rsidR="00932659" w:rsidRPr="00A272D2" w:rsidRDefault="00932659" w:rsidP="00A272D2">
      <w:pPr>
        <w:spacing w:line="276" w:lineRule="auto"/>
        <w:ind w:firstLine="709"/>
        <w:jc w:val="both"/>
        <w:rPr>
          <w:b/>
          <w:sz w:val="28"/>
          <w:szCs w:val="28"/>
          <w:lang w:val="kk-KZ"/>
        </w:rPr>
      </w:pPr>
    </w:p>
    <w:p w:rsidR="00E8329A" w:rsidRPr="00A272D2" w:rsidRDefault="00E8329A" w:rsidP="00F42193">
      <w:pPr>
        <w:pStyle w:val="affc"/>
        <w:numPr>
          <w:ilvl w:val="0"/>
          <w:numId w:val="23"/>
        </w:numPr>
        <w:spacing w:line="276" w:lineRule="auto"/>
        <w:ind w:left="0" w:firstLine="709"/>
        <w:jc w:val="both"/>
        <w:rPr>
          <w:sz w:val="28"/>
          <w:szCs w:val="28"/>
          <w:lang w:val="kk-KZ"/>
        </w:rPr>
      </w:pPr>
      <w:r w:rsidRPr="00A272D2">
        <w:rPr>
          <w:sz w:val="28"/>
          <w:szCs w:val="28"/>
          <w:lang w:val="kk-KZ"/>
        </w:rPr>
        <w:t>При переходе по этой ссылк происходит переход на страницу проверки наличия необходимого ПО на компьютере</w:t>
      </w:r>
      <w:r w:rsidR="00FF683B">
        <w:rPr>
          <w:sz w:val="28"/>
          <w:szCs w:val="28"/>
          <w:lang w:val="kk-KZ"/>
        </w:rPr>
        <w:t xml:space="preserve"> (шаги 1-2)</w:t>
      </w:r>
      <w:r w:rsidRPr="00A272D2">
        <w:rPr>
          <w:sz w:val="28"/>
          <w:szCs w:val="28"/>
          <w:lang w:val="kk-KZ"/>
        </w:rPr>
        <w:t>. П</w:t>
      </w:r>
      <w:r w:rsidR="00136B26" w:rsidRPr="00A272D2">
        <w:rPr>
          <w:sz w:val="28"/>
          <w:szCs w:val="28"/>
          <w:lang w:val="kk-KZ"/>
        </w:rPr>
        <w:t>ри успешном выполнении пунктов 3</w:t>
      </w:r>
      <w:r w:rsidR="00AF0F13" w:rsidRPr="00A272D2">
        <w:rPr>
          <w:sz w:val="28"/>
          <w:szCs w:val="28"/>
          <w:lang w:val="kk-KZ"/>
        </w:rPr>
        <w:t>.1 и 3.2</w:t>
      </w:r>
      <w:r w:rsidR="00136B26" w:rsidRPr="00A272D2">
        <w:rPr>
          <w:sz w:val="28"/>
          <w:szCs w:val="28"/>
          <w:lang w:val="kk-KZ"/>
        </w:rPr>
        <w:t xml:space="preserve"> должно появиться сообщение об успешно</w:t>
      </w:r>
      <w:r w:rsidR="00AF0F13" w:rsidRPr="00A272D2">
        <w:rPr>
          <w:sz w:val="28"/>
          <w:szCs w:val="28"/>
          <w:lang w:val="kk-KZ"/>
        </w:rPr>
        <w:t>м</w:t>
      </w:r>
      <w:r w:rsidR="00136B26" w:rsidRPr="00A272D2">
        <w:rPr>
          <w:sz w:val="28"/>
          <w:szCs w:val="28"/>
          <w:lang w:val="kk-KZ"/>
        </w:rPr>
        <w:t xml:space="preserve"> окончании проверки </w:t>
      </w:r>
      <w:r w:rsidR="007C7B68" w:rsidRPr="00A272D2">
        <w:rPr>
          <w:sz w:val="28"/>
          <w:szCs w:val="28"/>
          <w:lang w:val="kk-KZ"/>
        </w:rPr>
        <w:t>(рисунок 2</w:t>
      </w:r>
      <w:r w:rsidR="00173B84">
        <w:rPr>
          <w:sz w:val="28"/>
          <w:szCs w:val="28"/>
          <w:lang w:val="kk-KZ"/>
        </w:rPr>
        <w:t>7</w:t>
      </w:r>
      <w:r w:rsidR="007C7B68" w:rsidRPr="00A272D2">
        <w:rPr>
          <w:sz w:val="28"/>
          <w:szCs w:val="28"/>
          <w:lang w:val="kk-KZ"/>
        </w:rPr>
        <w:t>).</w:t>
      </w:r>
    </w:p>
    <w:p w:rsidR="00932659" w:rsidRPr="00A272D2" w:rsidRDefault="00562B84" w:rsidP="00A272D2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16475" cy="3381375"/>
            <wp:effectExtent l="19050" t="0" r="3175" b="0"/>
            <wp:docPr id="27" name="Рисунок 4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F13" w:rsidRDefault="00AF0F13" w:rsidP="00A272D2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Рисунок 2</w:t>
      </w:r>
      <w:r w:rsidR="00173B84">
        <w:rPr>
          <w:sz w:val="28"/>
          <w:szCs w:val="28"/>
        </w:rPr>
        <w:t>7</w:t>
      </w:r>
      <w:r w:rsidRPr="00A272D2">
        <w:rPr>
          <w:sz w:val="28"/>
          <w:szCs w:val="28"/>
        </w:rPr>
        <w:t>.</w:t>
      </w:r>
    </w:p>
    <w:p w:rsidR="00A272D2" w:rsidRPr="00A272D2" w:rsidRDefault="00A272D2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932659" w:rsidRPr="00A272D2" w:rsidRDefault="00932659" w:rsidP="00A272D2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A272D2">
        <w:rPr>
          <w:b/>
          <w:color w:val="FF0000"/>
          <w:sz w:val="28"/>
          <w:szCs w:val="28"/>
        </w:rPr>
        <w:lastRenderedPageBreak/>
        <w:t>Внимание:</w:t>
      </w:r>
      <w:r w:rsidRPr="00A272D2">
        <w:rPr>
          <w:sz w:val="28"/>
          <w:szCs w:val="28"/>
        </w:rPr>
        <w:t xml:space="preserve"> если появилось окно с предупреждением, что необходимое программное обеспечение не установлено, пожалуйста, вернитесь к выполнению пункт</w:t>
      </w:r>
      <w:r w:rsidR="00AF0F13" w:rsidRPr="00A272D2">
        <w:rPr>
          <w:sz w:val="28"/>
          <w:szCs w:val="28"/>
        </w:rPr>
        <w:t xml:space="preserve">а 3.2 (Установка необходимого ПО) </w:t>
      </w:r>
      <w:r w:rsidRPr="00A272D2">
        <w:rPr>
          <w:sz w:val="28"/>
          <w:szCs w:val="28"/>
        </w:rPr>
        <w:t>текущей инструкции.</w:t>
      </w:r>
    </w:p>
    <w:p w:rsidR="00932659" w:rsidRPr="00A272D2" w:rsidRDefault="00932659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932659" w:rsidRPr="00A272D2" w:rsidRDefault="00932659" w:rsidP="00A272D2">
      <w:pPr>
        <w:pStyle w:val="a0"/>
        <w:numPr>
          <w:ilvl w:val="0"/>
          <w:numId w:val="0"/>
        </w:numPr>
        <w:tabs>
          <w:tab w:val="left" w:pos="708"/>
        </w:tabs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 xml:space="preserve">Для продолжения нажмите на кнопку </w:t>
      </w:r>
      <w:r w:rsidRPr="00A272D2">
        <w:rPr>
          <w:b/>
          <w:sz w:val="28"/>
          <w:szCs w:val="28"/>
        </w:rPr>
        <w:t>“Далее</w:t>
      </w:r>
      <w:r w:rsidRPr="00A272D2">
        <w:rPr>
          <w:sz w:val="28"/>
          <w:szCs w:val="28"/>
        </w:rPr>
        <w:t xml:space="preserve">”. </w:t>
      </w:r>
    </w:p>
    <w:p w:rsidR="00932659" w:rsidRDefault="00932659" w:rsidP="00F42193">
      <w:pPr>
        <w:pStyle w:val="a0"/>
        <w:numPr>
          <w:ilvl w:val="0"/>
          <w:numId w:val="23"/>
        </w:numPr>
        <w:tabs>
          <w:tab w:val="left" w:pos="70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В следующем окне</w:t>
      </w:r>
      <w:r w:rsidR="000F1F5F">
        <w:rPr>
          <w:sz w:val="28"/>
          <w:szCs w:val="28"/>
        </w:rPr>
        <w:t xml:space="preserve"> (шаг 3)</w:t>
      </w:r>
      <w:r w:rsidRPr="00A272D2">
        <w:rPr>
          <w:sz w:val="28"/>
          <w:szCs w:val="28"/>
        </w:rPr>
        <w:t>, необходимо заполнить ваши данные (</w:t>
      </w:r>
      <w:r w:rsidR="004A7BF3" w:rsidRPr="00A272D2">
        <w:rPr>
          <w:sz w:val="28"/>
          <w:szCs w:val="28"/>
        </w:rPr>
        <w:t>рисунок 2</w:t>
      </w:r>
      <w:r w:rsidR="00173B84">
        <w:rPr>
          <w:sz w:val="28"/>
          <w:szCs w:val="28"/>
        </w:rPr>
        <w:t>8</w:t>
      </w:r>
      <w:r w:rsidRPr="00A272D2">
        <w:rPr>
          <w:sz w:val="28"/>
          <w:szCs w:val="28"/>
        </w:rPr>
        <w:t>).</w:t>
      </w:r>
    </w:p>
    <w:p w:rsidR="009D1EB1" w:rsidRPr="009D1EB1" w:rsidRDefault="00562B84" w:rsidP="009D1EB1">
      <w:pPr>
        <w:pStyle w:val="affc"/>
        <w:spacing w:line="276" w:lineRule="auto"/>
        <w:ind w:left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880100" cy="3296285"/>
            <wp:effectExtent l="19050" t="0" r="6350" b="0"/>
            <wp:docPr id="28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329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EB1" w:rsidRPr="009D1EB1" w:rsidRDefault="009D1EB1" w:rsidP="009D1EB1">
      <w:pPr>
        <w:pStyle w:val="affc"/>
        <w:spacing w:line="276" w:lineRule="auto"/>
        <w:ind w:left="0"/>
        <w:jc w:val="both"/>
        <w:rPr>
          <w:sz w:val="28"/>
          <w:szCs w:val="28"/>
        </w:rPr>
      </w:pPr>
      <w:r w:rsidRPr="009D1EB1">
        <w:rPr>
          <w:sz w:val="28"/>
          <w:szCs w:val="28"/>
        </w:rPr>
        <w:t>Рисунок 28.</w:t>
      </w:r>
    </w:p>
    <w:p w:rsidR="00932659" w:rsidRDefault="00932659" w:rsidP="009D1EB1">
      <w:pPr>
        <w:pStyle w:val="a0"/>
        <w:numPr>
          <w:ilvl w:val="0"/>
          <w:numId w:val="0"/>
        </w:numPr>
        <w:tabs>
          <w:tab w:val="left" w:pos="708"/>
        </w:tabs>
        <w:spacing w:line="276" w:lineRule="auto"/>
        <w:ind w:firstLine="709"/>
        <w:jc w:val="both"/>
        <w:rPr>
          <w:sz w:val="28"/>
          <w:szCs w:val="28"/>
        </w:rPr>
      </w:pPr>
      <w:r w:rsidRPr="001465C8">
        <w:rPr>
          <w:sz w:val="28"/>
          <w:szCs w:val="28"/>
        </w:rPr>
        <w:t xml:space="preserve">Поле «Отчество» является не обязательным </w:t>
      </w:r>
      <w:r w:rsidR="001465C8">
        <w:rPr>
          <w:sz w:val="28"/>
          <w:szCs w:val="28"/>
        </w:rPr>
        <w:t xml:space="preserve">для ввода </w:t>
      </w:r>
      <w:r w:rsidRPr="001465C8">
        <w:rPr>
          <w:sz w:val="28"/>
          <w:szCs w:val="28"/>
        </w:rPr>
        <w:t>в случае, если в документе, удостоверяющем личность</w:t>
      </w:r>
      <w:r w:rsidR="009D1EB1">
        <w:rPr>
          <w:sz w:val="28"/>
          <w:szCs w:val="28"/>
        </w:rPr>
        <w:t xml:space="preserve"> оно </w:t>
      </w:r>
      <w:r w:rsidRPr="001465C8">
        <w:rPr>
          <w:sz w:val="28"/>
          <w:szCs w:val="28"/>
        </w:rPr>
        <w:t>отсутствует</w:t>
      </w:r>
      <w:r w:rsidR="001465C8">
        <w:rPr>
          <w:sz w:val="28"/>
          <w:szCs w:val="28"/>
        </w:rPr>
        <w:t>.</w:t>
      </w:r>
    </w:p>
    <w:p w:rsidR="001465C8" w:rsidRDefault="001465C8" w:rsidP="00A272D2">
      <w:pPr>
        <w:pStyle w:val="a0"/>
        <w:numPr>
          <w:ilvl w:val="0"/>
          <w:numId w:val="0"/>
        </w:numPr>
        <w:tabs>
          <w:tab w:val="left" w:pos="708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1465C8">
        <w:rPr>
          <w:sz w:val="28"/>
          <w:szCs w:val="28"/>
        </w:rPr>
        <w:t>ри вводе ИИН перед цифровым значением</w:t>
      </w:r>
      <w:r>
        <w:rPr>
          <w:sz w:val="28"/>
          <w:szCs w:val="28"/>
        </w:rPr>
        <w:t xml:space="preserve"> необходимо вводить IIN. Например,</w:t>
      </w:r>
      <w:r w:rsidRPr="001465C8">
        <w:rPr>
          <w:sz w:val="28"/>
          <w:szCs w:val="28"/>
        </w:rPr>
        <w:t xml:space="preserve"> </w:t>
      </w:r>
      <w:r>
        <w:rPr>
          <w:sz w:val="28"/>
          <w:szCs w:val="28"/>
        </w:rPr>
        <w:t>IIN840306400361.</w:t>
      </w:r>
    </w:p>
    <w:p w:rsidR="00EE408F" w:rsidRDefault="00EE408F" w:rsidP="00A272D2">
      <w:pPr>
        <w:pStyle w:val="a0"/>
        <w:numPr>
          <w:ilvl w:val="0"/>
          <w:numId w:val="0"/>
        </w:numPr>
        <w:tabs>
          <w:tab w:val="left" w:pos="708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29, под номером 1, указано местоположение ИИН в удостоверениях личности старого образца.</w:t>
      </w:r>
    </w:p>
    <w:p w:rsidR="009D1EB1" w:rsidRDefault="00562B84" w:rsidP="00A272D2">
      <w:pPr>
        <w:pStyle w:val="a0"/>
        <w:numPr>
          <w:ilvl w:val="0"/>
          <w:numId w:val="0"/>
        </w:numPr>
        <w:tabs>
          <w:tab w:val="left" w:pos="708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24430" cy="1647825"/>
            <wp:effectExtent l="1905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08F" w:rsidRPr="001465C8" w:rsidRDefault="00EE408F" w:rsidP="00A272D2">
      <w:pPr>
        <w:pStyle w:val="a0"/>
        <w:numPr>
          <w:ilvl w:val="0"/>
          <w:numId w:val="0"/>
        </w:numPr>
        <w:tabs>
          <w:tab w:val="left" w:pos="708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29.</w:t>
      </w:r>
    </w:p>
    <w:p w:rsidR="00932659" w:rsidRPr="00A272D2" w:rsidRDefault="00932659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9805E8" w:rsidRPr="00A272D2" w:rsidRDefault="00932659" w:rsidP="00281F5A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b/>
          <w:color w:val="FF0000"/>
          <w:sz w:val="28"/>
          <w:szCs w:val="28"/>
        </w:rPr>
        <w:lastRenderedPageBreak/>
        <w:t>Внимание:</w:t>
      </w:r>
      <w:r w:rsidRPr="00A272D2">
        <w:rPr>
          <w:sz w:val="28"/>
          <w:szCs w:val="28"/>
        </w:rPr>
        <w:t xml:space="preserve"> </w:t>
      </w:r>
      <w:r w:rsidR="009805E8" w:rsidRPr="00A272D2">
        <w:rPr>
          <w:sz w:val="28"/>
          <w:szCs w:val="28"/>
        </w:rPr>
        <w:t xml:space="preserve">важно </w:t>
      </w:r>
      <w:r w:rsidRPr="00A272D2">
        <w:rPr>
          <w:sz w:val="28"/>
          <w:szCs w:val="28"/>
        </w:rPr>
        <w:t>внимательно</w:t>
      </w:r>
      <w:r w:rsidR="009805E8" w:rsidRPr="00A272D2">
        <w:rPr>
          <w:sz w:val="28"/>
          <w:szCs w:val="28"/>
        </w:rPr>
        <w:t xml:space="preserve"> и корректно</w:t>
      </w:r>
      <w:r w:rsidRPr="00A272D2">
        <w:rPr>
          <w:sz w:val="28"/>
          <w:szCs w:val="28"/>
        </w:rPr>
        <w:t xml:space="preserve"> заполн</w:t>
      </w:r>
      <w:r w:rsidR="009805E8" w:rsidRPr="00A272D2">
        <w:rPr>
          <w:sz w:val="28"/>
          <w:szCs w:val="28"/>
        </w:rPr>
        <w:t>ить</w:t>
      </w:r>
      <w:r w:rsidRPr="00A272D2">
        <w:rPr>
          <w:sz w:val="28"/>
          <w:szCs w:val="28"/>
        </w:rPr>
        <w:t xml:space="preserve"> поле «</w:t>
      </w:r>
      <w:r w:rsidRPr="00A272D2">
        <w:rPr>
          <w:sz w:val="28"/>
          <w:szCs w:val="28"/>
          <w:lang w:val="en-US"/>
        </w:rPr>
        <w:t>E</w:t>
      </w:r>
      <w:r w:rsidRPr="00A272D2">
        <w:rPr>
          <w:sz w:val="28"/>
          <w:szCs w:val="28"/>
        </w:rPr>
        <w:t>-</w:t>
      </w:r>
      <w:r w:rsidRPr="00A272D2">
        <w:rPr>
          <w:sz w:val="28"/>
          <w:szCs w:val="28"/>
          <w:lang w:val="en-US"/>
        </w:rPr>
        <w:t>mail</w:t>
      </w:r>
      <w:r w:rsidR="009805E8" w:rsidRPr="00A272D2">
        <w:rPr>
          <w:sz w:val="28"/>
          <w:szCs w:val="28"/>
        </w:rPr>
        <w:t>», так как уведомление об успешной регистрации со ссылкой на установку сертификатов придет на указанный вами электронный почтовый адрес.</w:t>
      </w:r>
    </w:p>
    <w:p w:rsidR="00932659" w:rsidRPr="00A272D2" w:rsidRDefault="009805E8" w:rsidP="00281F5A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 xml:space="preserve"> </w:t>
      </w:r>
      <w:r w:rsidR="00932659" w:rsidRPr="00A272D2">
        <w:rPr>
          <w:sz w:val="28"/>
          <w:szCs w:val="28"/>
        </w:rPr>
        <w:t>После ввода данных наж</w:t>
      </w:r>
      <w:r w:rsidR="003A5653">
        <w:rPr>
          <w:sz w:val="28"/>
          <w:szCs w:val="28"/>
        </w:rPr>
        <w:t>мите</w:t>
      </w:r>
      <w:r w:rsidR="00932659" w:rsidRPr="00A272D2">
        <w:rPr>
          <w:sz w:val="28"/>
          <w:szCs w:val="28"/>
        </w:rPr>
        <w:t xml:space="preserve"> «Далее»</w:t>
      </w:r>
    </w:p>
    <w:p w:rsidR="006628BE" w:rsidRPr="00A272D2" w:rsidRDefault="006628BE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932659" w:rsidRPr="00A272D2" w:rsidRDefault="000F1F5F" w:rsidP="00F42193">
      <w:pPr>
        <w:pStyle w:val="affc"/>
        <w:numPr>
          <w:ilvl w:val="0"/>
          <w:numId w:val="23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шаге 4</w:t>
      </w:r>
      <w:r w:rsidR="00EB241C" w:rsidRPr="00A272D2">
        <w:rPr>
          <w:sz w:val="28"/>
          <w:szCs w:val="28"/>
        </w:rPr>
        <w:t xml:space="preserve"> (рисунок </w:t>
      </w:r>
      <w:r w:rsidR="00927B5C">
        <w:rPr>
          <w:sz w:val="28"/>
          <w:szCs w:val="28"/>
        </w:rPr>
        <w:t>30</w:t>
      </w:r>
      <w:r w:rsidR="00EB241C" w:rsidRPr="00A272D2">
        <w:rPr>
          <w:sz w:val="28"/>
          <w:szCs w:val="28"/>
        </w:rPr>
        <w:t>)</w:t>
      </w:r>
      <w:r w:rsidR="00932659" w:rsidRPr="00A272D2">
        <w:rPr>
          <w:sz w:val="28"/>
          <w:szCs w:val="28"/>
        </w:rPr>
        <w:t xml:space="preserve"> укажите последовательно область, город и адрес ЦОН-а, в котором располагается ближайший к Вам Центр Регистрации НУЦ РК.</w:t>
      </w:r>
      <w:r w:rsidR="00A272D2" w:rsidRPr="00A272D2">
        <w:rPr>
          <w:sz w:val="28"/>
          <w:szCs w:val="28"/>
        </w:rPr>
        <w:t xml:space="preserve"> А также выберите:</w:t>
      </w:r>
    </w:p>
    <w:p w:rsidR="00932659" w:rsidRPr="00A272D2" w:rsidRDefault="00A272D2" w:rsidP="00A272D2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 xml:space="preserve">- </w:t>
      </w:r>
      <w:r w:rsidR="00932659" w:rsidRPr="00A272D2">
        <w:rPr>
          <w:sz w:val="28"/>
          <w:szCs w:val="28"/>
        </w:rPr>
        <w:t>вашу</w:t>
      </w:r>
      <w:r w:rsidRPr="00A272D2">
        <w:rPr>
          <w:sz w:val="28"/>
          <w:szCs w:val="28"/>
        </w:rPr>
        <w:t xml:space="preserve"> </w:t>
      </w:r>
      <w:r w:rsidR="00932659" w:rsidRPr="00A272D2">
        <w:rPr>
          <w:sz w:val="28"/>
          <w:szCs w:val="28"/>
        </w:rPr>
        <w:t>роль в ЕНИС. Для всех пользователей тип устройства</w:t>
      </w:r>
      <w:r w:rsidR="008F23C1">
        <w:rPr>
          <w:sz w:val="28"/>
          <w:szCs w:val="28"/>
        </w:rPr>
        <w:t xml:space="preserve"> для генерации </w:t>
      </w:r>
      <w:r w:rsidR="00932659" w:rsidRPr="00A272D2">
        <w:rPr>
          <w:sz w:val="28"/>
          <w:szCs w:val="28"/>
        </w:rPr>
        <w:t>закрыт</w:t>
      </w:r>
      <w:r w:rsidR="008F23C1">
        <w:rPr>
          <w:sz w:val="28"/>
          <w:szCs w:val="28"/>
        </w:rPr>
        <w:t>ого</w:t>
      </w:r>
      <w:r w:rsidR="00932659" w:rsidRPr="00A272D2">
        <w:rPr>
          <w:sz w:val="28"/>
          <w:szCs w:val="28"/>
        </w:rPr>
        <w:t xml:space="preserve"> ключ</w:t>
      </w:r>
      <w:r w:rsidR="008F23C1">
        <w:rPr>
          <w:sz w:val="28"/>
          <w:szCs w:val="28"/>
        </w:rPr>
        <w:t>а</w:t>
      </w:r>
      <w:r w:rsidR="00932659" w:rsidRPr="00A272D2">
        <w:rPr>
          <w:sz w:val="28"/>
          <w:szCs w:val="28"/>
        </w:rPr>
        <w:t xml:space="preserve"> – </w:t>
      </w:r>
      <w:r w:rsidR="00932659" w:rsidRPr="00A272D2">
        <w:rPr>
          <w:b/>
          <w:sz w:val="28"/>
          <w:szCs w:val="28"/>
        </w:rPr>
        <w:t>Файловая система</w:t>
      </w:r>
      <w:r w:rsidR="00932659" w:rsidRPr="00A272D2">
        <w:rPr>
          <w:sz w:val="28"/>
          <w:szCs w:val="28"/>
        </w:rPr>
        <w:t xml:space="preserve">. </w:t>
      </w:r>
      <w:r w:rsidR="008F23C1">
        <w:rPr>
          <w:sz w:val="28"/>
          <w:szCs w:val="28"/>
        </w:rPr>
        <w:t>Например, Нотариус (Файловая система).</w:t>
      </w:r>
    </w:p>
    <w:p w:rsidR="00A272D2" w:rsidRPr="00F3625D" w:rsidRDefault="008F23C1" w:rsidP="00A272D2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3625D">
        <w:rPr>
          <w:sz w:val="28"/>
          <w:szCs w:val="28"/>
        </w:rPr>
        <w:t xml:space="preserve">В качестве типов ключей </w:t>
      </w:r>
      <w:r w:rsidR="00DD24F4">
        <w:rPr>
          <w:b/>
          <w:sz w:val="28"/>
          <w:szCs w:val="28"/>
        </w:rPr>
        <w:t>«ГОСТ и RSA»</w:t>
      </w:r>
      <w:r w:rsidR="00F3625D">
        <w:rPr>
          <w:b/>
          <w:sz w:val="28"/>
          <w:szCs w:val="28"/>
        </w:rPr>
        <w:t xml:space="preserve"> </w:t>
      </w:r>
      <w:r w:rsidR="00F3625D">
        <w:rPr>
          <w:sz w:val="28"/>
          <w:szCs w:val="28"/>
        </w:rPr>
        <w:t>и нажмите «Далее».</w:t>
      </w:r>
    </w:p>
    <w:p w:rsidR="00932659" w:rsidRPr="00A272D2" w:rsidRDefault="00562B84" w:rsidP="008F23C1">
      <w:pPr>
        <w:spacing w:line="276" w:lineRule="auto"/>
        <w:ind w:left="-426"/>
        <w:jc w:val="both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6358255" cy="3509010"/>
            <wp:effectExtent l="19050" t="0" r="4445" b="0"/>
            <wp:docPr id="30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55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659" w:rsidRDefault="00A272D2" w:rsidP="00A272D2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 xml:space="preserve">Рисунок </w:t>
      </w:r>
      <w:r w:rsidR="00927B5C">
        <w:rPr>
          <w:sz w:val="28"/>
          <w:szCs w:val="28"/>
        </w:rPr>
        <w:t>30</w:t>
      </w:r>
      <w:r w:rsidRPr="00A272D2">
        <w:rPr>
          <w:sz w:val="28"/>
          <w:szCs w:val="28"/>
        </w:rPr>
        <w:t>.</w:t>
      </w:r>
    </w:p>
    <w:p w:rsidR="00571DA0" w:rsidRDefault="00571DA0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47189F" w:rsidRDefault="00571DA0" w:rsidP="00F42193">
      <w:pPr>
        <w:pStyle w:val="affc"/>
        <w:numPr>
          <w:ilvl w:val="0"/>
          <w:numId w:val="23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5-ом шаге представляется сформированная заявка в выбранный </w:t>
      </w:r>
      <w:r w:rsidRPr="00A272D2">
        <w:rPr>
          <w:sz w:val="28"/>
          <w:szCs w:val="28"/>
        </w:rPr>
        <w:t>Центр Регистрации НУЦ РК</w:t>
      </w:r>
      <w:r>
        <w:rPr>
          <w:sz w:val="28"/>
          <w:szCs w:val="28"/>
        </w:rPr>
        <w:t xml:space="preserve"> (рисунок </w:t>
      </w:r>
      <w:r w:rsidR="00173B84">
        <w:rPr>
          <w:sz w:val="28"/>
          <w:szCs w:val="28"/>
        </w:rPr>
        <w:t>3</w:t>
      </w:r>
      <w:r w:rsidR="003A5653">
        <w:rPr>
          <w:sz w:val="28"/>
          <w:szCs w:val="28"/>
        </w:rPr>
        <w:t>1</w:t>
      </w:r>
      <w:r>
        <w:rPr>
          <w:sz w:val="28"/>
          <w:szCs w:val="28"/>
        </w:rPr>
        <w:t>).</w:t>
      </w:r>
      <w:r w:rsidR="00712CB5">
        <w:rPr>
          <w:sz w:val="28"/>
          <w:szCs w:val="28"/>
        </w:rPr>
        <w:t xml:space="preserve"> На данном этапе необходимо проверить правильность введенных данных. </w:t>
      </w:r>
    </w:p>
    <w:p w:rsidR="00712CB5" w:rsidRDefault="00712CB5" w:rsidP="00382A06">
      <w:pPr>
        <w:pStyle w:val="affc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случае необходимости редактировать личные данные нажав на кнопку «Редактировать данные»</w:t>
      </w:r>
    </w:p>
    <w:p w:rsidR="00712CB5" w:rsidRPr="00F3625D" w:rsidRDefault="00712CB5" w:rsidP="00382A06">
      <w:pPr>
        <w:pStyle w:val="affc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 В случае, если данные указаны верно нажать кнопку «ПОДАТЬ ЗАЯВКУ».</w:t>
      </w:r>
    </w:p>
    <w:p w:rsidR="0047189F" w:rsidRPr="00A272D2" w:rsidRDefault="0047189F" w:rsidP="00382A06">
      <w:pPr>
        <w:spacing w:line="276" w:lineRule="auto"/>
        <w:ind w:firstLine="709"/>
        <w:jc w:val="both"/>
        <w:rPr>
          <w:sz w:val="28"/>
          <w:szCs w:val="28"/>
        </w:rPr>
      </w:pPr>
    </w:p>
    <w:p w:rsidR="00932659" w:rsidRPr="00A272D2" w:rsidRDefault="00932659" w:rsidP="00382A06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lastRenderedPageBreak/>
        <w:t xml:space="preserve"> </w:t>
      </w:r>
    </w:p>
    <w:p w:rsidR="00932659" w:rsidRPr="00A272D2" w:rsidRDefault="00932659" w:rsidP="00382A06">
      <w:pPr>
        <w:spacing w:line="276" w:lineRule="auto"/>
        <w:ind w:firstLine="709"/>
        <w:jc w:val="both"/>
        <w:rPr>
          <w:sz w:val="28"/>
          <w:szCs w:val="28"/>
        </w:rPr>
      </w:pPr>
    </w:p>
    <w:p w:rsidR="00932659" w:rsidRPr="00A272D2" w:rsidRDefault="00562B84" w:rsidP="006628BE">
      <w:pPr>
        <w:spacing w:line="276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28690" cy="3274695"/>
            <wp:effectExtent l="19050" t="0" r="0" b="0"/>
            <wp:docPr id="31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327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659" w:rsidRPr="00974787" w:rsidRDefault="00974787" w:rsidP="00A272D2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173B84">
        <w:rPr>
          <w:sz w:val="28"/>
          <w:szCs w:val="28"/>
        </w:rPr>
        <w:t>3</w:t>
      </w:r>
      <w:r w:rsidR="003A5653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932659" w:rsidRPr="00A272D2" w:rsidRDefault="00932659" w:rsidP="00A272D2">
      <w:pPr>
        <w:spacing w:line="276" w:lineRule="auto"/>
        <w:ind w:firstLine="709"/>
        <w:jc w:val="both"/>
        <w:rPr>
          <w:b/>
          <w:color w:val="FF0000"/>
          <w:sz w:val="28"/>
          <w:szCs w:val="28"/>
        </w:rPr>
      </w:pPr>
    </w:p>
    <w:p w:rsidR="00932659" w:rsidRPr="00362901" w:rsidRDefault="00362901" w:rsidP="00A272D2">
      <w:pPr>
        <w:spacing w:line="276" w:lineRule="auto"/>
        <w:ind w:firstLine="709"/>
        <w:jc w:val="both"/>
        <w:rPr>
          <w:sz w:val="28"/>
          <w:szCs w:val="28"/>
        </w:rPr>
      </w:pPr>
      <w:r w:rsidRPr="00362901">
        <w:rPr>
          <w:sz w:val="28"/>
          <w:szCs w:val="28"/>
        </w:rPr>
        <w:t xml:space="preserve">По умолчанию сформированные ключи будут храниться на </w:t>
      </w:r>
      <w:r w:rsidR="00932659" w:rsidRPr="00362901">
        <w:rPr>
          <w:sz w:val="28"/>
          <w:szCs w:val="28"/>
        </w:rPr>
        <w:t>«</w:t>
      </w:r>
      <w:r w:rsidR="00932659" w:rsidRPr="00362901">
        <w:rPr>
          <w:sz w:val="28"/>
          <w:szCs w:val="28"/>
          <w:lang w:val="en-US"/>
        </w:rPr>
        <w:t>C</w:t>
      </w:r>
      <w:r w:rsidR="00932659" w:rsidRPr="00362901">
        <w:rPr>
          <w:sz w:val="28"/>
          <w:szCs w:val="28"/>
        </w:rPr>
        <w:t>:\</w:t>
      </w:r>
      <w:r w:rsidR="00932659" w:rsidRPr="00362901">
        <w:rPr>
          <w:sz w:val="28"/>
          <w:szCs w:val="28"/>
          <w:lang w:val="en-US"/>
        </w:rPr>
        <w:t>Documents</w:t>
      </w:r>
      <w:r w:rsidR="00932659" w:rsidRPr="00362901">
        <w:rPr>
          <w:sz w:val="28"/>
          <w:szCs w:val="28"/>
        </w:rPr>
        <w:t xml:space="preserve"> </w:t>
      </w:r>
      <w:r w:rsidR="00932659" w:rsidRPr="00362901">
        <w:rPr>
          <w:sz w:val="28"/>
          <w:szCs w:val="28"/>
          <w:lang w:val="en-US"/>
        </w:rPr>
        <w:t>and</w:t>
      </w:r>
      <w:r w:rsidR="00932659" w:rsidRPr="00362901">
        <w:rPr>
          <w:sz w:val="28"/>
          <w:szCs w:val="28"/>
        </w:rPr>
        <w:t xml:space="preserve"> </w:t>
      </w:r>
      <w:r w:rsidR="00932659" w:rsidRPr="00362901">
        <w:rPr>
          <w:sz w:val="28"/>
          <w:szCs w:val="28"/>
          <w:lang w:val="en-US"/>
        </w:rPr>
        <w:t>Settings</w:t>
      </w:r>
      <w:r w:rsidR="00932659" w:rsidRPr="00362901">
        <w:rPr>
          <w:sz w:val="28"/>
          <w:szCs w:val="28"/>
        </w:rPr>
        <w:t>\Имя пользователя\Мои документы\</w:t>
      </w:r>
      <w:r w:rsidR="00932659" w:rsidRPr="00362901">
        <w:rPr>
          <w:sz w:val="28"/>
          <w:szCs w:val="28"/>
          <w:lang w:val="en-US"/>
        </w:rPr>
        <w:t>TumarCSP</w:t>
      </w:r>
      <w:r w:rsidR="00932659" w:rsidRPr="00362901">
        <w:rPr>
          <w:sz w:val="28"/>
          <w:szCs w:val="28"/>
          <w:lang w:val="kk-KZ"/>
        </w:rPr>
        <w:t>»</w:t>
      </w:r>
      <w:r w:rsidR="00932659" w:rsidRPr="00362901">
        <w:rPr>
          <w:sz w:val="28"/>
          <w:szCs w:val="28"/>
        </w:rPr>
        <w:t>. Все манипуляции с данным профайлом не рекоменду</w:t>
      </w:r>
      <w:r w:rsidR="00A41C21">
        <w:rPr>
          <w:sz w:val="28"/>
          <w:szCs w:val="28"/>
        </w:rPr>
        <w:t>ю</w:t>
      </w:r>
      <w:r w:rsidR="00932659" w:rsidRPr="00362901">
        <w:rPr>
          <w:sz w:val="28"/>
          <w:szCs w:val="28"/>
        </w:rPr>
        <w:t>тся.</w:t>
      </w:r>
    </w:p>
    <w:p w:rsidR="00932659" w:rsidRPr="00A272D2" w:rsidRDefault="00932659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932659" w:rsidRPr="00382A06" w:rsidRDefault="009707E0" w:rsidP="00F42193">
      <w:pPr>
        <w:pStyle w:val="affc"/>
        <w:numPr>
          <w:ilvl w:val="0"/>
          <w:numId w:val="23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6-м шаге появится номер заявки</w:t>
      </w:r>
      <w:r w:rsidR="002F49C5">
        <w:rPr>
          <w:sz w:val="28"/>
          <w:szCs w:val="28"/>
        </w:rPr>
        <w:t xml:space="preserve"> (рисунок </w:t>
      </w:r>
      <w:r w:rsidR="00173B84">
        <w:rPr>
          <w:sz w:val="28"/>
          <w:szCs w:val="28"/>
        </w:rPr>
        <w:t>3</w:t>
      </w:r>
      <w:r w:rsidR="003A5653">
        <w:rPr>
          <w:sz w:val="28"/>
          <w:szCs w:val="28"/>
        </w:rPr>
        <w:t>2</w:t>
      </w:r>
      <w:r w:rsidR="002F49C5">
        <w:rPr>
          <w:sz w:val="28"/>
          <w:szCs w:val="28"/>
        </w:rPr>
        <w:t>)</w:t>
      </w:r>
      <w:r>
        <w:rPr>
          <w:sz w:val="28"/>
          <w:szCs w:val="28"/>
        </w:rPr>
        <w:t xml:space="preserve">, который важно запомнить или записать, так как его надо будет указать </w:t>
      </w:r>
      <w:r w:rsidR="006229FD">
        <w:rPr>
          <w:sz w:val="28"/>
          <w:szCs w:val="28"/>
        </w:rPr>
        <w:t>в</w:t>
      </w:r>
      <w:r>
        <w:rPr>
          <w:sz w:val="28"/>
          <w:szCs w:val="28"/>
        </w:rPr>
        <w:t xml:space="preserve"> бумажно</w:t>
      </w:r>
      <w:r w:rsidR="006229FD">
        <w:rPr>
          <w:sz w:val="28"/>
          <w:szCs w:val="28"/>
        </w:rPr>
        <w:t>м</w:t>
      </w:r>
      <w:r>
        <w:rPr>
          <w:sz w:val="28"/>
          <w:szCs w:val="28"/>
        </w:rPr>
        <w:t xml:space="preserve"> заявлени</w:t>
      </w:r>
      <w:r w:rsidR="006229FD">
        <w:rPr>
          <w:sz w:val="28"/>
          <w:szCs w:val="28"/>
        </w:rPr>
        <w:t>и</w:t>
      </w:r>
      <w:r>
        <w:rPr>
          <w:sz w:val="28"/>
          <w:szCs w:val="28"/>
        </w:rPr>
        <w:t>.</w:t>
      </w:r>
    </w:p>
    <w:p w:rsidR="00932659" w:rsidRPr="00A272D2" w:rsidRDefault="00932659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932659" w:rsidRPr="00A272D2" w:rsidRDefault="00562B84" w:rsidP="00A272D2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33060" cy="3806190"/>
            <wp:effectExtent l="19050" t="0" r="0" b="0"/>
            <wp:docPr id="32" name="Рисунок 4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659" w:rsidRPr="002F49C5" w:rsidRDefault="002F49C5" w:rsidP="00A272D2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173B84">
        <w:rPr>
          <w:sz w:val="28"/>
          <w:szCs w:val="28"/>
        </w:rPr>
        <w:t>3</w:t>
      </w:r>
      <w:r w:rsidR="003A5653">
        <w:rPr>
          <w:sz w:val="28"/>
          <w:szCs w:val="28"/>
        </w:rPr>
        <w:t>2</w:t>
      </w:r>
      <w:r>
        <w:rPr>
          <w:sz w:val="28"/>
          <w:szCs w:val="28"/>
        </w:rPr>
        <w:t>.</w:t>
      </w:r>
    </w:p>
    <w:p w:rsidR="00932659" w:rsidRPr="00A272D2" w:rsidRDefault="00932659" w:rsidP="00A272D2">
      <w:pPr>
        <w:spacing w:line="276" w:lineRule="auto"/>
        <w:ind w:firstLine="709"/>
        <w:jc w:val="both"/>
        <w:rPr>
          <w:rFonts w:ascii="Arial" w:hAnsi="Arial" w:cs="Arial"/>
          <w:b/>
          <w:color w:val="616161"/>
          <w:sz w:val="28"/>
          <w:szCs w:val="28"/>
        </w:rPr>
      </w:pPr>
    </w:p>
    <w:p w:rsidR="000D3F43" w:rsidRPr="00A272D2" w:rsidRDefault="000D3F43" w:rsidP="000D3F43">
      <w:pPr>
        <w:pStyle w:val="21"/>
        <w:spacing w:line="276" w:lineRule="auto"/>
        <w:ind w:left="0" w:firstLine="709"/>
        <w:jc w:val="both"/>
      </w:pPr>
      <w:bookmarkStart w:id="28" w:name="_Toc266960230"/>
      <w:bookmarkStart w:id="29" w:name="_Toc271559986"/>
      <w:r w:rsidRPr="00A272D2">
        <w:t>Предоставление документов в Центр Регистрации</w:t>
      </w:r>
      <w:bookmarkEnd w:id="28"/>
      <w:bookmarkEnd w:id="29"/>
    </w:p>
    <w:p w:rsidR="000D3F43" w:rsidRPr="00A272D2" w:rsidRDefault="000D3F43" w:rsidP="000D3F43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 xml:space="preserve">После подачи запроса, необходимо </w:t>
      </w:r>
      <w:r w:rsidR="00797ED7">
        <w:rPr>
          <w:sz w:val="28"/>
          <w:szCs w:val="28"/>
        </w:rPr>
        <w:t>обратиться</w:t>
      </w:r>
      <w:r w:rsidRPr="00A272D2">
        <w:rPr>
          <w:sz w:val="28"/>
          <w:szCs w:val="28"/>
        </w:rPr>
        <w:t xml:space="preserve"> в Центр Регистрации в течении 1 месяца с даты подачи заявки (если в течении 1 месяца документы не будут представлены в Центр Регистрации НУ</w:t>
      </w:r>
      <w:r>
        <w:rPr>
          <w:sz w:val="28"/>
          <w:szCs w:val="28"/>
        </w:rPr>
        <w:t>Ц РК, заявка будет аннулирована</w:t>
      </w:r>
      <w:r w:rsidR="00797ED7">
        <w:rPr>
          <w:sz w:val="28"/>
          <w:szCs w:val="28"/>
        </w:rPr>
        <w:t>)</w:t>
      </w:r>
      <w:r w:rsidRPr="00A272D2">
        <w:rPr>
          <w:sz w:val="28"/>
          <w:szCs w:val="28"/>
        </w:rPr>
        <w:t>, для предоставления пакета документов, номера электронной заявки и заполненного заявления.</w:t>
      </w:r>
    </w:p>
    <w:p w:rsidR="000D3F43" w:rsidRPr="00A272D2" w:rsidRDefault="000D3F43" w:rsidP="000D3F43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8"/>
          <w:szCs w:val="28"/>
        </w:rPr>
      </w:pPr>
    </w:p>
    <w:p w:rsidR="000D3F43" w:rsidRPr="00A272D2" w:rsidRDefault="000D3F43" w:rsidP="000D3F43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8"/>
          <w:szCs w:val="28"/>
        </w:rPr>
      </w:pPr>
      <w:r w:rsidRPr="00A272D2">
        <w:rPr>
          <w:b/>
          <w:sz w:val="28"/>
          <w:szCs w:val="28"/>
        </w:rPr>
        <w:t>Документы необходимые для получения регистрационного свидетельства нотариусами:</w:t>
      </w:r>
    </w:p>
    <w:p w:rsidR="000D3F43" w:rsidRPr="00A272D2" w:rsidRDefault="000D3F43" w:rsidP="000D3F4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- документ, удостоверяющий личность уполномоченного лица (паспорт РК либо удостоверение личности) и копия с указанием индивидуального идентификационного номера (ИИН);</w:t>
      </w:r>
    </w:p>
    <w:p w:rsidR="000D3F43" w:rsidRPr="00A272D2" w:rsidRDefault="000D3F43" w:rsidP="000D3F4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- справка с места работы, выданная территориальной нотариальной палатой;</w:t>
      </w:r>
    </w:p>
    <w:p w:rsidR="000D3F43" w:rsidRPr="00A272D2" w:rsidRDefault="000D3F43" w:rsidP="000D3F4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  <w:lang w:val="kk-KZ"/>
        </w:rPr>
      </w:pPr>
      <w:r w:rsidRPr="00A272D2">
        <w:rPr>
          <w:sz w:val="28"/>
          <w:szCs w:val="28"/>
        </w:rPr>
        <w:t>- в случае если представитель нотариуса получает Регистрационное свидетельство на имя заявителя, не присутствующего лично в Центре Регистрации, ему необходимо дополнительно иметь при себе нотариально заверенную доверенность (приложение №4 к ППРС ЕНИС).</w:t>
      </w:r>
    </w:p>
    <w:p w:rsidR="000D3F43" w:rsidRPr="00A272D2" w:rsidRDefault="000D3F43" w:rsidP="000D3F4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  <w:lang w:val="kk-KZ"/>
        </w:rPr>
      </w:pPr>
    </w:p>
    <w:p w:rsidR="000D3F43" w:rsidRPr="00A272D2" w:rsidRDefault="000D3F43" w:rsidP="000D3F43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8"/>
          <w:szCs w:val="28"/>
        </w:rPr>
      </w:pPr>
      <w:r w:rsidRPr="00A272D2">
        <w:rPr>
          <w:b/>
          <w:sz w:val="28"/>
          <w:szCs w:val="28"/>
        </w:rPr>
        <w:t xml:space="preserve">Документы необходимые для получения регистрационного свидетельства сотрудниками Министерства юстиции РК, территориальных органов юстиции, Республиканской нотариальной палаты, территориальных нотариальных палат, АО </w:t>
      </w:r>
      <w:r w:rsidR="002166E4">
        <w:rPr>
          <w:b/>
          <w:sz w:val="28"/>
          <w:szCs w:val="28"/>
        </w:rPr>
        <w:t>«</w:t>
      </w:r>
      <w:r w:rsidRPr="00A272D2">
        <w:rPr>
          <w:b/>
          <w:sz w:val="28"/>
          <w:szCs w:val="28"/>
        </w:rPr>
        <w:t>НИТ</w:t>
      </w:r>
      <w:r w:rsidR="002166E4">
        <w:rPr>
          <w:b/>
          <w:sz w:val="28"/>
          <w:szCs w:val="28"/>
        </w:rPr>
        <w:t>»</w:t>
      </w:r>
      <w:r w:rsidRPr="00A272D2">
        <w:rPr>
          <w:b/>
          <w:sz w:val="28"/>
          <w:szCs w:val="28"/>
        </w:rPr>
        <w:t xml:space="preserve"> - модератор</w:t>
      </w:r>
      <w:r w:rsidR="002166E4">
        <w:rPr>
          <w:b/>
          <w:sz w:val="28"/>
          <w:szCs w:val="28"/>
        </w:rPr>
        <w:t>ами</w:t>
      </w:r>
      <w:r w:rsidRPr="00A272D2">
        <w:rPr>
          <w:b/>
          <w:sz w:val="28"/>
          <w:szCs w:val="28"/>
        </w:rPr>
        <w:t xml:space="preserve"> контента</w:t>
      </w:r>
      <w:r w:rsidR="002166E4">
        <w:rPr>
          <w:b/>
          <w:sz w:val="28"/>
          <w:szCs w:val="28"/>
        </w:rPr>
        <w:t xml:space="preserve"> и</w:t>
      </w:r>
      <w:r w:rsidRPr="00A272D2">
        <w:rPr>
          <w:b/>
          <w:sz w:val="28"/>
          <w:szCs w:val="28"/>
        </w:rPr>
        <w:t xml:space="preserve"> администратор</w:t>
      </w:r>
      <w:r w:rsidR="002166E4">
        <w:rPr>
          <w:b/>
          <w:sz w:val="28"/>
          <w:szCs w:val="28"/>
        </w:rPr>
        <w:t>ами</w:t>
      </w:r>
      <w:r w:rsidRPr="00A272D2">
        <w:rPr>
          <w:b/>
          <w:sz w:val="28"/>
          <w:szCs w:val="28"/>
        </w:rPr>
        <w:t>:</w:t>
      </w:r>
    </w:p>
    <w:p w:rsidR="000D3F43" w:rsidRPr="00A272D2" w:rsidRDefault="000D3F43" w:rsidP="000D3F4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- документ, удостоверяющий личность уполномоченного лица (паспорт РК, либо удостоверение личности) и копия с указанием индивидуального идентификационного номера (ИИН);</w:t>
      </w:r>
    </w:p>
    <w:p w:rsidR="000D3F43" w:rsidRPr="00A272D2" w:rsidRDefault="000D3F43" w:rsidP="000D3F4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- справка с места работы;</w:t>
      </w:r>
    </w:p>
    <w:p w:rsidR="000D3F43" w:rsidRPr="00A272D2" w:rsidRDefault="000D3F43" w:rsidP="000D3F4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- доверенность на осуществление юридических действий на имя заявителя-владельца регистрационного свидетельства (</w:t>
      </w:r>
      <w:r w:rsidRPr="00194CBB">
        <w:rPr>
          <w:sz w:val="28"/>
          <w:szCs w:val="28"/>
        </w:rPr>
        <w:t>приложение №3 к ППРС ЕНИС</w:t>
      </w:r>
      <w:r w:rsidRPr="00A272D2">
        <w:rPr>
          <w:sz w:val="28"/>
          <w:szCs w:val="28"/>
        </w:rPr>
        <w:t>).</w:t>
      </w:r>
    </w:p>
    <w:p w:rsidR="000D3F43" w:rsidRPr="00A272D2" w:rsidRDefault="000D3F43" w:rsidP="000D3F4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На основании предоставленных данных сотрудник Центра регистрации НУЦ РК осуществляет проверку подлинности данной информации. </w:t>
      </w:r>
    </w:p>
    <w:p w:rsidR="000D3F43" w:rsidRPr="00A272D2" w:rsidRDefault="000D3F43" w:rsidP="000D3F43">
      <w:pPr>
        <w:pStyle w:val="21"/>
        <w:spacing w:line="276" w:lineRule="auto"/>
        <w:ind w:left="0" w:firstLine="709"/>
        <w:jc w:val="both"/>
        <w:rPr>
          <w:iCs w:val="0"/>
        </w:rPr>
      </w:pPr>
      <w:bookmarkStart w:id="30" w:name="_Проверка_статуса_Вашей_заявки."/>
      <w:bookmarkEnd w:id="30"/>
      <w:r w:rsidRPr="00A272D2">
        <w:rPr>
          <w:rFonts w:cs="Times New Roman"/>
          <w:b w:val="0"/>
          <w:bCs w:val="0"/>
          <w:iCs w:val="0"/>
        </w:rPr>
        <w:br w:type="page"/>
      </w:r>
      <w:bookmarkStart w:id="31" w:name="_3._Проверка_статуса_Вашей_заявки."/>
      <w:bookmarkStart w:id="32" w:name="_Toc266960231"/>
      <w:bookmarkStart w:id="33" w:name="_Toc271559987"/>
      <w:bookmarkEnd w:id="31"/>
      <w:r w:rsidRPr="00A272D2">
        <w:rPr>
          <w:iCs w:val="0"/>
        </w:rPr>
        <w:lastRenderedPageBreak/>
        <w:t>Проверка статуса Вашей заявки</w:t>
      </w:r>
      <w:bookmarkEnd w:id="32"/>
      <w:bookmarkEnd w:id="33"/>
    </w:p>
    <w:p w:rsidR="00FF33B4" w:rsidRPr="00FF33B4" w:rsidRDefault="00FF33B4" w:rsidP="00F42193">
      <w:pPr>
        <w:pStyle w:val="affc"/>
        <w:numPr>
          <w:ilvl w:val="0"/>
          <w:numId w:val="24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того, чтобы проверить статус поданной заявки следует воспользоваться специальным сервисом, который доступен на веб сайт </w:t>
      </w:r>
      <w:hyperlink r:id="rId43" w:history="1">
        <w:r w:rsidRPr="00A272D2">
          <w:rPr>
            <w:rStyle w:val="ac"/>
            <w:sz w:val="28"/>
            <w:szCs w:val="28"/>
          </w:rPr>
          <w:t>https://ind.pki.kz</w:t>
        </w:r>
      </w:hyperlink>
      <w:r w:rsidRPr="00A272D2">
        <w:rPr>
          <w:sz w:val="28"/>
          <w:szCs w:val="28"/>
        </w:rPr>
        <w:t>.</w:t>
      </w:r>
    </w:p>
    <w:p w:rsidR="000D3F43" w:rsidRPr="00D46308" w:rsidRDefault="000D3F43" w:rsidP="00F42193">
      <w:pPr>
        <w:pStyle w:val="affc"/>
        <w:numPr>
          <w:ilvl w:val="0"/>
          <w:numId w:val="24"/>
        </w:numPr>
        <w:spacing w:line="276" w:lineRule="auto"/>
        <w:ind w:left="0" w:firstLine="709"/>
        <w:jc w:val="both"/>
        <w:rPr>
          <w:noProof/>
          <w:sz w:val="28"/>
          <w:szCs w:val="28"/>
        </w:rPr>
      </w:pPr>
      <w:r w:rsidRPr="00D46308">
        <w:rPr>
          <w:sz w:val="28"/>
          <w:szCs w:val="28"/>
        </w:rPr>
        <w:t xml:space="preserve">В главном окне </w:t>
      </w:r>
      <w:r w:rsidR="00FF33B4" w:rsidRPr="00D46308">
        <w:rPr>
          <w:sz w:val="28"/>
          <w:szCs w:val="28"/>
        </w:rPr>
        <w:t xml:space="preserve">этого </w:t>
      </w:r>
      <w:r w:rsidRPr="00D46308">
        <w:rPr>
          <w:sz w:val="28"/>
          <w:szCs w:val="28"/>
        </w:rPr>
        <w:t xml:space="preserve">сайта выберите ссылку </w:t>
      </w:r>
      <w:r w:rsidR="00FF33B4" w:rsidRPr="00D46308">
        <w:rPr>
          <w:sz w:val="28"/>
          <w:szCs w:val="28"/>
        </w:rPr>
        <w:t>«</w:t>
      </w:r>
      <w:r w:rsidRPr="00D46308">
        <w:rPr>
          <w:sz w:val="28"/>
          <w:szCs w:val="28"/>
        </w:rPr>
        <w:t>Проверить статус заявки</w:t>
      </w:r>
      <w:r w:rsidR="00FF33B4" w:rsidRPr="00D46308">
        <w:rPr>
          <w:sz w:val="28"/>
          <w:szCs w:val="28"/>
        </w:rPr>
        <w:t>»</w:t>
      </w:r>
      <w:r w:rsidRPr="00D46308">
        <w:rPr>
          <w:b/>
          <w:sz w:val="28"/>
          <w:szCs w:val="28"/>
        </w:rPr>
        <w:t xml:space="preserve"> </w:t>
      </w:r>
      <w:r w:rsidRPr="00D46308">
        <w:rPr>
          <w:sz w:val="28"/>
          <w:szCs w:val="28"/>
        </w:rPr>
        <w:t>(</w:t>
      </w:r>
      <w:r w:rsidR="00D46308" w:rsidRPr="00D46308">
        <w:rPr>
          <w:sz w:val="28"/>
          <w:szCs w:val="28"/>
        </w:rPr>
        <w:t>рисунок 3</w:t>
      </w:r>
      <w:r w:rsidR="003A5653">
        <w:rPr>
          <w:sz w:val="28"/>
          <w:szCs w:val="28"/>
        </w:rPr>
        <w:t>3</w:t>
      </w:r>
      <w:r w:rsidRPr="00D46308">
        <w:rPr>
          <w:sz w:val="28"/>
          <w:szCs w:val="28"/>
        </w:rPr>
        <w:t xml:space="preserve">). </w:t>
      </w:r>
    </w:p>
    <w:p w:rsidR="000D3F43" w:rsidRPr="00A272D2" w:rsidRDefault="00562B84" w:rsidP="000D3F4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08245" cy="3487420"/>
            <wp:effectExtent l="19050" t="0" r="1905" b="0"/>
            <wp:docPr id="33" name="Рисунок 16" descr="Check Status S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heck Status Start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348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F43" w:rsidRPr="00D46308" w:rsidRDefault="00D46308" w:rsidP="000D3F43">
      <w:pPr>
        <w:spacing w:line="276" w:lineRule="auto"/>
        <w:ind w:firstLine="709"/>
        <w:jc w:val="both"/>
        <w:rPr>
          <w:sz w:val="28"/>
          <w:szCs w:val="28"/>
        </w:rPr>
      </w:pPr>
      <w:r w:rsidRPr="00D46308">
        <w:rPr>
          <w:sz w:val="28"/>
          <w:szCs w:val="28"/>
        </w:rPr>
        <w:t>Рисунок 3</w:t>
      </w:r>
      <w:r w:rsidR="003A5653">
        <w:rPr>
          <w:sz w:val="28"/>
          <w:szCs w:val="28"/>
        </w:rPr>
        <w:t>3</w:t>
      </w:r>
      <w:r w:rsidRPr="00D46308">
        <w:rPr>
          <w:sz w:val="28"/>
          <w:szCs w:val="28"/>
        </w:rPr>
        <w:t>.</w:t>
      </w:r>
    </w:p>
    <w:p w:rsidR="000D3F43" w:rsidRPr="00A272D2" w:rsidRDefault="000D3F43" w:rsidP="000D3F43">
      <w:pPr>
        <w:spacing w:line="276" w:lineRule="auto"/>
        <w:ind w:firstLine="709"/>
        <w:jc w:val="both"/>
        <w:rPr>
          <w:sz w:val="28"/>
          <w:szCs w:val="28"/>
        </w:rPr>
      </w:pPr>
    </w:p>
    <w:p w:rsidR="000D3F43" w:rsidRPr="00A272D2" w:rsidRDefault="00D46308" w:rsidP="00F42193">
      <w:pPr>
        <w:pStyle w:val="affc"/>
        <w:numPr>
          <w:ilvl w:val="0"/>
          <w:numId w:val="24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появившемся окне в поле «Номер заявки» необходимо ввести номер заявки, полученный при регистрации Online и нажать кнопку «Проверить статус» (рисунок 3</w:t>
      </w:r>
      <w:r w:rsidR="003A5653">
        <w:rPr>
          <w:sz w:val="28"/>
          <w:szCs w:val="28"/>
        </w:rPr>
        <w:t>4</w:t>
      </w:r>
      <w:r>
        <w:rPr>
          <w:sz w:val="28"/>
          <w:szCs w:val="28"/>
        </w:rPr>
        <w:t>).</w:t>
      </w:r>
      <w:r w:rsidRPr="00A272D2">
        <w:rPr>
          <w:sz w:val="28"/>
          <w:szCs w:val="28"/>
        </w:rPr>
        <w:t xml:space="preserve"> </w:t>
      </w:r>
    </w:p>
    <w:p w:rsidR="000D3F43" w:rsidRPr="00A272D2" w:rsidRDefault="00562B84" w:rsidP="00C041D0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28690" cy="4242435"/>
            <wp:effectExtent l="19050" t="0" r="0" b="0"/>
            <wp:docPr id="34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424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F43" w:rsidRDefault="00D46308" w:rsidP="000D3F43">
      <w:pPr>
        <w:spacing w:line="276" w:lineRule="auto"/>
        <w:ind w:firstLine="709"/>
        <w:jc w:val="both"/>
        <w:rPr>
          <w:sz w:val="28"/>
          <w:szCs w:val="28"/>
        </w:rPr>
      </w:pPr>
      <w:r w:rsidRPr="00D46308">
        <w:rPr>
          <w:sz w:val="28"/>
          <w:szCs w:val="28"/>
        </w:rPr>
        <w:t>Рисунок 3</w:t>
      </w:r>
      <w:r w:rsidR="003A5653">
        <w:rPr>
          <w:sz w:val="28"/>
          <w:szCs w:val="28"/>
        </w:rPr>
        <w:t>4</w:t>
      </w:r>
      <w:r w:rsidRPr="00D46308">
        <w:rPr>
          <w:sz w:val="28"/>
          <w:szCs w:val="28"/>
        </w:rPr>
        <w:t>.</w:t>
      </w:r>
    </w:p>
    <w:p w:rsidR="000D3F43" w:rsidRPr="004B6616" w:rsidRDefault="002148FE" w:rsidP="00F42193">
      <w:pPr>
        <w:pStyle w:val="affc"/>
        <w:numPr>
          <w:ilvl w:val="0"/>
          <w:numId w:val="24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4B6616">
        <w:rPr>
          <w:sz w:val="28"/>
          <w:szCs w:val="28"/>
        </w:rPr>
        <w:t xml:space="preserve">После нажатия на кнопку «Проверить статус» на данную веб страницу загружается информация, показывающая на какой стадии обработки находится заявка. Далее </w:t>
      </w:r>
      <w:r w:rsidR="000D3F43" w:rsidRPr="004B6616">
        <w:rPr>
          <w:sz w:val="28"/>
          <w:szCs w:val="28"/>
        </w:rPr>
        <w:t>представлены все возможные статусы заявки:</w:t>
      </w:r>
    </w:p>
    <w:p w:rsidR="000D3F43" w:rsidRPr="00C178D2" w:rsidRDefault="000D3F43" w:rsidP="00F42193">
      <w:pPr>
        <w:pStyle w:val="affc"/>
        <w:numPr>
          <w:ilvl w:val="0"/>
          <w:numId w:val="25"/>
        </w:numPr>
        <w:spacing w:line="276" w:lineRule="auto"/>
        <w:jc w:val="both"/>
        <w:rPr>
          <w:sz w:val="28"/>
          <w:szCs w:val="28"/>
        </w:rPr>
      </w:pPr>
      <w:r w:rsidRPr="00C178D2">
        <w:rPr>
          <w:sz w:val="28"/>
          <w:szCs w:val="28"/>
        </w:rPr>
        <w:t>Заявка подана пользовател</w:t>
      </w:r>
      <w:r w:rsidR="00C178D2">
        <w:rPr>
          <w:sz w:val="28"/>
          <w:szCs w:val="28"/>
        </w:rPr>
        <w:t>ем</w:t>
      </w:r>
      <w:r w:rsidRPr="00C178D2">
        <w:rPr>
          <w:sz w:val="28"/>
          <w:szCs w:val="28"/>
        </w:rPr>
        <w:t>, но еще не обработана оператором Центра Регистрации (</w:t>
      </w:r>
      <w:r w:rsidR="00C178D2">
        <w:rPr>
          <w:sz w:val="28"/>
          <w:szCs w:val="28"/>
        </w:rPr>
        <w:t>рисунок 3</w:t>
      </w:r>
      <w:r w:rsidR="003A5653">
        <w:rPr>
          <w:sz w:val="28"/>
          <w:szCs w:val="28"/>
        </w:rPr>
        <w:t>5</w:t>
      </w:r>
      <w:r w:rsidRPr="00C178D2">
        <w:rPr>
          <w:sz w:val="28"/>
          <w:szCs w:val="28"/>
        </w:rPr>
        <w:t>)</w:t>
      </w:r>
      <w:r w:rsidR="00C178D2">
        <w:rPr>
          <w:sz w:val="28"/>
          <w:szCs w:val="28"/>
        </w:rPr>
        <w:t>.</w:t>
      </w:r>
      <w:r w:rsidRPr="00C178D2">
        <w:rPr>
          <w:sz w:val="28"/>
          <w:szCs w:val="28"/>
        </w:rPr>
        <w:t xml:space="preserve"> </w:t>
      </w:r>
    </w:p>
    <w:p w:rsidR="000D3F43" w:rsidRPr="00A272D2" w:rsidRDefault="00562B84" w:rsidP="008E0AEA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28690" cy="4253230"/>
            <wp:effectExtent l="19050" t="0" r="0" b="0"/>
            <wp:docPr id="35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42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F43" w:rsidRDefault="00C178D2" w:rsidP="000D3F4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3</w:t>
      </w:r>
      <w:r w:rsidR="003A5653">
        <w:rPr>
          <w:sz w:val="28"/>
          <w:szCs w:val="28"/>
        </w:rPr>
        <w:t>5</w:t>
      </w:r>
      <w:r>
        <w:rPr>
          <w:sz w:val="28"/>
          <w:szCs w:val="28"/>
        </w:rPr>
        <w:t>.</w:t>
      </w:r>
    </w:p>
    <w:p w:rsidR="00C178D2" w:rsidRDefault="00C178D2" w:rsidP="000D3F43">
      <w:pPr>
        <w:spacing w:line="276" w:lineRule="auto"/>
        <w:ind w:firstLine="709"/>
        <w:jc w:val="both"/>
        <w:rPr>
          <w:sz w:val="28"/>
          <w:szCs w:val="28"/>
        </w:rPr>
      </w:pPr>
    </w:p>
    <w:p w:rsidR="000D3F43" w:rsidRPr="00C178D2" w:rsidRDefault="000D3F43" w:rsidP="00F42193">
      <w:pPr>
        <w:pStyle w:val="affc"/>
        <w:numPr>
          <w:ilvl w:val="0"/>
          <w:numId w:val="25"/>
        </w:numPr>
        <w:spacing w:line="276" w:lineRule="auto"/>
        <w:jc w:val="both"/>
        <w:rPr>
          <w:sz w:val="28"/>
          <w:szCs w:val="28"/>
        </w:rPr>
      </w:pPr>
      <w:r w:rsidRPr="00C178D2">
        <w:rPr>
          <w:sz w:val="28"/>
          <w:szCs w:val="28"/>
        </w:rPr>
        <w:t>Заявка обработана оператором Центра Регистрации (после Вашей личной явки в ЦОН) (</w:t>
      </w:r>
      <w:r w:rsidR="00C178D2">
        <w:rPr>
          <w:sz w:val="28"/>
          <w:szCs w:val="28"/>
        </w:rPr>
        <w:t>рисунок 3</w:t>
      </w:r>
      <w:r w:rsidR="003A5653">
        <w:rPr>
          <w:sz w:val="28"/>
          <w:szCs w:val="28"/>
        </w:rPr>
        <w:t>6</w:t>
      </w:r>
      <w:r w:rsidRPr="00C178D2">
        <w:rPr>
          <w:sz w:val="28"/>
          <w:szCs w:val="28"/>
        </w:rPr>
        <w:t>):</w:t>
      </w:r>
    </w:p>
    <w:p w:rsidR="000D3F43" w:rsidRPr="00A272D2" w:rsidRDefault="000D3F43" w:rsidP="000D3F43">
      <w:pPr>
        <w:spacing w:line="276" w:lineRule="auto"/>
        <w:ind w:firstLine="709"/>
        <w:jc w:val="both"/>
        <w:rPr>
          <w:sz w:val="28"/>
          <w:szCs w:val="28"/>
        </w:rPr>
      </w:pPr>
    </w:p>
    <w:p w:rsidR="000D3F43" w:rsidRPr="00A272D2" w:rsidRDefault="00562B84" w:rsidP="0006172B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28690" cy="4242435"/>
            <wp:effectExtent l="19050" t="0" r="0" b="0"/>
            <wp:docPr id="3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6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424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F43" w:rsidRDefault="0006172B" w:rsidP="000D3F4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3</w:t>
      </w:r>
      <w:r w:rsidR="003A5653">
        <w:rPr>
          <w:sz w:val="28"/>
          <w:szCs w:val="28"/>
        </w:rPr>
        <w:t>6</w:t>
      </w:r>
      <w:r w:rsidR="000F571E">
        <w:rPr>
          <w:sz w:val="28"/>
          <w:szCs w:val="28"/>
        </w:rPr>
        <w:t>.</w:t>
      </w:r>
    </w:p>
    <w:p w:rsidR="000F571E" w:rsidRPr="0006172B" w:rsidRDefault="000F571E" w:rsidP="000D3F43">
      <w:pPr>
        <w:spacing w:line="276" w:lineRule="auto"/>
        <w:ind w:firstLine="709"/>
        <w:jc w:val="both"/>
        <w:rPr>
          <w:sz w:val="28"/>
          <w:szCs w:val="28"/>
        </w:rPr>
      </w:pPr>
    </w:p>
    <w:p w:rsidR="000D3F43" w:rsidRPr="00A272D2" w:rsidRDefault="000D3F43" w:rsidP="00F42193">
      <w:pPr>
        <w:pStyle w:val="affc"/>
        <w:numPr>
          <w:ilvl w:val="0"/>
          <w:numId w:val="25"/>
        </w:numPr>
        <w:spacing w:line="276" w:lineRule="auto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Заявка обработана офицером безопасности НУЦ</w:t>
      </w:r>
      <w:r w:rsidR="000F571E">
        <w:rPr>
          <w:sz w:val="28"/>
          <w:szCs w:val="28"/>
        </w:rPr>
        <w:t xml:space="preserve"> (рисунок 3</w:t>
      </w:r>
      <w:r w:rsidR="003A5653">
        <w:rPr>
          <w:sz w:val="28"/>
          <w:szCs w:val="28"/>
        </w:rPr>
        <w:t>7</w:t>
      </w:r>
      <w:r w:rsidR="000F571E">
        <w:rPr>
          <w:sz w:val="28"/>
          <w:szCs w:val="28"/>
        </w:rPr>
        <w:t>)</w:t>
      </w:r>
      <w:r w:rsidRPr="00A272D2">
        <w:rPr>
          <w:sz w:val="28"/>
          <w:szCs w:val="28"/>
        </w:rPr>
        <w:t xml:space="preserve">. </w:t>
      </w:r>
    </w:p>
    <w:p w:rsidR="000D3F43" w:rsidRDefault="000D3F43" w:rsidP="000D3F43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Данный статус означает, что Ваши сертификаты были успешно выпущены и на e-mail</w:t>
      </w:r>
      <w:r w:rsidR="000F571E">
        <w:rPr>
          <w:sz w:val="28"/>
          <w:szCs w:val="28"/>
        </w:rPr>
        <w:t>, указанный при подаче онлайн заявки</w:t>
      </w:r>
      <w:r w:rsidRPr="00A272D2">
        <w:rPr>
          <w:sz w:val="28"/>
          <w:szCs w:val="28"/>
        </w:rPr>
        <w:t xml:space="preserve"> было отправлено соответствующее уведомление. Уведомление содержит ссылку для установк</w:t>
      </w:r>
      <w:r w:rsidR="000F571E">
        <w:rPr>
          <w:sz w:val="28"/>
          <w:szCs w:val="28"/>
        </w:rPr>
        <w:t>и сертификатов на Ваш компьютер.</w:t>
      </w:r>
    </w:p>
    <w:p w:rsidR="000F571E" w:rsidRDefault="00562B84" w:rsidP="000F571E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28690" cy="4242435"/>
            <wp:effectExtent l="19050" t="0" r="0" b="0"/>
            <wp:docPr id="37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424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A13" w:rsidRDefault="009F4A13" w:rsidP="000F571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Рисунок 3</w:t>
      </w:r>
      <w:r w:rsidR="003A5653">
        <w:rPr>
          <w:sz w:val="28"/>
          <w:szCs w:val="28"/>
        </w:rPr>
        <w:t>7</w:t>
      </w:r>
      <w:r>
        <w:rPr>
          <w:sz w:val="28"/>
          <w:szCs w:val="28"/>
        </w:rPr>
        <w:t>.</w:t>
      </w:r>
    </w:p>
    <w:p w:rsidR="009F30B4" w:rsidRPr="00A272D2" w:rsidRDefault="009F30B4" w:rsidP="000F571E">
      <w:pPr>
        <w:spacing w:line="276" w:lineRule="auto"/>
        <w:jc w:val="both"/>
        <w:rPr>
          <w:sz w:val="28"/>
          <w:szCs w:val="28"/>
        </w:rPr>
      </w:pPr>
    </w:p>
    <w:p w:rsidR="000D3F43" w:rsidRDefault="003C73B2" w:rsidP="000D3F4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по </w:t>
      </w:r>
      <w:r w:rsidRPr="00A272D2">
        <w:rPr>
          <w:sz w:val="28"/>
          <w:szCs w:val="28"/>
        </w:rPr>
        <w:t>каким-либо причинам уведомление на почту не пришло</w:t>
      </w:r>
      <w:r>
        <w:rPr>
          <w:sz w:val="28"/>
          <w:szCs w:val="28"/>
        </w:rPr>
        <w:t xml:space="preserve"> пользователь может заново сформировать запрос на отправку ссылки на установку сертификата нажав на ссылку «Получить ссылку на установку сертификата(-ов) (Адрес электронной почты:_______)».</w:t>
      </w:r>
    </w:p>
    <w:p w:rsidR="000D3F43" w:rsidRPr="00A272D2" w:rsidRDefault="003C73B2" w:rsidP="003C73B2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Либо нажав на кнопку «Перейти на страницу установки сертификатов» пользователь может заново установить сертификаты.</w:t>
      </w:r>
      <w:r w:rsidR="000D3F43" w:rsidRPr="00A272D2">
        <w:rPr>
          <w:sz w:val="28"/>
          <w:szCs w:val="28"/>
        </w:rPr>
        <w:t xml:space="preserve"> </w:t>
      </w:r>
      <w:bookmarkStart w:id="34" w:name="_Установка_сертификатов_по_ссылке"/>
      <w:bookmarkEnd w:id="34"/>
    </w:p>
    <w:p w:rsidR="000D3F43" w:rsidRPr="00A272D2" w:rsidRDefault="000D3F43" w:rsidP="000D3F43">
      <w:pPr>
        <w:spacing w:line="276" w:lineRule="auto"/>
        <w:ind w:firstLine="709"/>
        <w:jc w:val="both"/>
        <w:rPr>
          <w:sz w:val="28"/>
          <w:szCs w:val="28"/>
        </w:rPr>
      </w:pPr>
    </w:p>
    <w:p w:rsidR="000D3F43" w:rsidRPr="002B0D19" w:rsidRDefault="000D3F43" w:rsidP="000D3F43">
      <w:pPr>
        <w:pStyle w:val="21"/>
        <w:spacing w:line="276" w:lineRule="auto"/>
        <w:ind w:left="0" w:firstLine="709"/>
        <w:jc w:val="both"/>
      </w:pPr>
      <w:bookmarkStart w:id="35" w:name="_4._Установка_сертификатов_по_ссылке"/>
      <w:bookmarkStart w:id="36" w:name="_Установка_сертификатов_по_ссылке_1"/>
      <w:bookmarkStart w:id="37" w:name="_Toc266960232"/>
      <w:bookmarkStart w:id="38" w:name="_Toc271559988"/>
      <w:bookmarkEnd w:id="35"/>
      <w:bookmarkEnd w:id="36"/>
      <w:r w:rsidRPr="002B0D19">
        <w:t>Установка сертификатов по ссылке</w:t>
      </w:r>
      <w:bookmarkEnd w:id="37"/>
      <w:bookmarkEnd w:id="38"/>
    </w:p>
    <w:p w:rsidR="000D3F43" w:rsidRPr="00A272D2" w:rsidRDefault="000D3F43" w:rsidP="000D3F43">
      <w:pPr>
        <w:spacing w:line="276" w:lineRule="auto"/>
        <w:ind w:firstLine="709"/>
        <w:jc w:val="both"/>
        <w:rPr>
          <w:b/>
          <w:sz w:val="28"/>
          <w:szCs w:val="28"/>
        </w:rPr>
      </w:pPr>
      <w:bookmarkStart w:id="39" w:name="_4.1_Предварительная_проверка_компью"/>
      <w:bookmarkEnd w:id="39"/>
      <w:r w:rsidRPr="002B0D19">
        <w:rPr>
          <w:b/>
          <w:sz w:val="28"/>
          <w:szCs w:val="28"/>
        </w:rPr>
        <w:t xml:space="preserve"> Предварительная проверка компьютера.</w:t>
      </w:r>
    </w:p>
    <w:p w:rsidR="00B37E87" w:rsidRDefault="00B37E87" w:rsidP="00F42193">
      <w:pPr>
        <w:pStyle w:val="affc"/>
        <w:numPr>
          <w:ilvl w:val="0"/>
          <w:numId w:val="26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того, как заявка одобрена в Центре Регистрации, на электронный почтовый адрес пользователя, указанный при регистрации, отправляется уведомление об успешном выпуске сертификатов и ссылка для</w:t>
      </w:r>
      <w:r w:rsidR="00B14182">
        <w:rPr>
          <w:sz w:val="28"/>
          <w:szCs w:val="28"/>
        </w:rPr>
        <w:t xml:space="preserve"> их установки (рисунок 3</w:t>
      </w:r>
      <w:r w:rsidR="003A5653">
        <w:rPr>
          <w:sz w:val="28"/>
          <w:szCs w:val="28"/>
        </w:rPr>
        <w:t>8</w:t>
      </w:r>
      <w:r w:rsidR="00B14182">
        <w:rPr>
          <w:sz w:val="28"/>
          <w:szCs w:val="28"/>
        </w:rPr>
        <w:t>)</w:t>
      </w:r>
      <w:r>
        <w:rPr>
          <w:sz w:val="28"/>
          <w:szCs w:val="28"/>
        </w:rPr>
        <w:t xml:space="preserve">.  </w:t>
      </w:r>
    </w:p>
    <w:p w:rsidR="000D3F43" w:rsidRPr="009B206D" w:rsidRDefault="00562B84" w:rsidP="000D3F43">
      <w:pPr>
        <w:spacing w:line="276" w:lineRule="auto"/>
        <w:ind w:left="-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28690" cy="3859530"/>
            <wp:effectExtent l="19050" t="0" r="0" b="0"/>
            <wp:docPr id="38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F43" w:rsidRPr="00A272D2" w:rsidRDefault="000D3F43" w:rsidP="000D3F4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3</w:t>
      </w:r>
      <w:r w:rsidR="003A5653">
        <w:rPr>
          <w:sz w:val="28"/>
          <w:szCs w:val="28"/>
        </w:rPr>
        <w:t>8</w:t>
      </w:r>
      <w:r>
        <w:rPr>
          <w:sz w:val="28"/>
          <w:szCs w:val="28"/>
        </w:rPr>
        <w:t>.</w:t>
      </w:r>
    </w:p>
    <w:p w:rsidR="000D3F43" w:rsidRPr="00A272D2" w:rsidRDefault="000D3F43" w:rsidP="000D3F43">
      <w:pPr>
        <w:spacing w:line="276" w:lineRule="auto"/>
        <w:ind w:firstLine="709"/>
        <w:jc w:val="both"/>
        <w:rPr>
          <w:sz w:val="28"/>
          <w:szCs w:val="28"/>
        </w:rPr>
      </w:pPr>
    </w:p>
    <w:p w:rsidR="00BE4EEB" w:rsidRDefault="00DB23D4" w:rsidP="00F42193">
      <w:pPr>
        <w:pStyle w:val="affc"/>
        <w:numPr>
          <w:ilvl w:val="0"/>
          <w:numId w:val="26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Учитывая то, что на компьютере с которого подавалась заявка на установку сертификатов были сформированы закрытие ключи, п</w:t>
      </w:r>
      <w:r w:rsidR="000D3F43" w:rsidRPr="00C664A5">
        <w:rPr>
          <w:sz w:val="28"/>
          <w:szCs w:val="28"/>
        </w:rPr>
        <w:t>еред тем как переходить к установке сертификатов по ссылке</w:t>
      </w:r>
      <w:r>
        <w:rPr>
          <w:sz w:val="28"/>
          <w:szCs w:val="28"/>
        </w:rPr>
        <w:t xml:space="preserve"> важно убедиться, что</w:t>
      </w:r>
      <w:r w:rsidR="00E31F00">
        <w:rPr>
          <w:sz w:val="28"/>
          <w:szCs w:val="28"/>
        </w:rPr>
        <w:t xml:space="preserve"> Вы</w:t>
      </w:r>
      <w:r w:rsidR="00BE4EEB">
        <w:rPr>
          <w:sz w:val="28"/>
          <w:szCs w:val="28"/>
        </w:rPr>
        <w:t>:</w:t>
      </w:r>
    </w:p>
    <w:p w:rsidR="00E31F00" w:rsidRDefault="000D3F43" w:rsidP="00F42193">
      <w:pPr>
        <w:pStyle w:val="affc"/>
        <w:numPr>
          <w:ilvl w:val="0"/>
          <w:numId w:val="25"/>
        </w:numPr>
        <w:spacing w:line="276" w:lineRule="auto"/>
        <w:jc w:val="both"/>
        <w:rPr>
          <w:sz w:val="28"/>
          <w:szCs w:val="28"/>
        </w:rPr>
      </w:pPr>
      <w:r w:rsidRPr="00C664A5">
        <w:rPr>
          <w:sz w:val="28"/>
          <w:szCs w:val="28"/>
        </w:rPr>
        <w:t>находитесь именно за тем компьютером, с кот</w:t>
      </w:r>
      <w:r w:rsidR="00E31F00">
        <w:rPr>
          <w:sz w:val="28"/>
          <w:szCs w:val="28"/>
        </w:rPr>
        <w:t xml:space="preserve">орого Вы подавали заявку </w:t>
      </w:r>
      <w:r w:rsidR="004C6805">
        <w:rPr>
          <w:sz w:val="28"/>
          <w:szCs w:val="28"/>
          <w:lang w:val="en-US"/>
        </w:rPr>
        <w:t>o</w:t>
      </w:r>
      <w:r w:rsidR="00E31F00">
        <w:rPr>
          <w:sz w:val="28"/>
          <w:szCs w:val="28"/>
        </w:rPr>
        <w:t>nline;</w:t>
      </w:r>
    </w:p>
    <w:p w:rsidR="00DB23D4" w:rsidRDefault="00DB23D4" w:rsidP="00F42193">
      <w:pPr>
        <w:pStyle w:val="affc"/>
        <w:numPr>
          <w:ilvl w:val="0"/>
          <w:numId w:val="2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работаете именно под своей учетной записью, </w:t>
      </w:r>
      <w:r w:rsidR="00E31F00">
        <w:rPr>
          <w:sz w:val="28"/>
          <w:szCs w:val="28"/>
        </w:rPr>
        <w:t>если за этим компьютером работают насколько пользователей под разными учетными записями</w:t>
      </w:r>
      <w:r>
        <w:rPr>
          <w:sz w:val="28"/>
          <w:szCs w:val="28"/>
        </w:rPr>
        <w:t xml:space="preserve">. </w:t>
      </w:r>
    </w:p>
    <w:p w:rsidR="003F3FA2" w:rsidRDefault="003F3FA2" w:rsidP="00F42193">
      <w:pPr>
        <w:pStyle w:val="affc"/>
        <w:numPr>
          <w:ilvl w:val="0"/>
          <w:numId w:val="26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установки сертификата необходимо перейти по ссылке, которая была получена в электронном уведомлении о выпуске сертификата. Для этого:</w:t>
      </w:r>
    </w:p>
    <w:p w:rsidR="003F3FA2" w:rsidRDefault="003F3FA2" w:rsidP="00F42193">
      <w:pPr>
        <w:pStyle w:val="affc"/>
        <w:numPr>
          <w:ilvl w:val="0"/>
          <w:numId w:val="2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нажмите</w:t>
      </w:r>
      <w:r w:rsidR="002B0D19">
        <w:rPr>
          <w:sz w:val="28"/>
          <w:szCs w:val="28"/>
        </w:rPr>
        <w:t xml:space="preserve"> на ссылку</w:t>
      </w:r>
      <w:r>
        <w:rPr>
          <w:sz w:val="28"/>
          <w:szCs w:val="28"/>
        </w:rPr>
        <w:t xml:space="preserve"> левой кнопкой мыши</w:t>
      </w:r>
      <w:r w:rsidR="002B0D19">
        <w:rPr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</w:p>
    <w:p w:rsidR="000D3F43" w:rsidRPr="001E3F7C" w:rsidRDefault="002B0D19" w:rsidP="00F42193">
      <w:pPr>
        <w:pStyle w:val="affc"/>
        <w:numPr>
          <w:ilvl w:val="0"/>
          <w:numId w:val="2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скопируйте </w:t>
      </w:r>
      <w:r w:rsidR="003F3FA2">
        <w:rPr>
          <w:sz w:val="28"/>
          <w:szCs w:val="28"/>
        </w:rPr>
        <w:t>ее</w:t>
      </w:r>
      <w:r>
        <w:rPr>
          <w:sz w:val="28"/>
          <w:szCs w:val="28"/>
        </w:rPr>
        <w:t xml:space="preserve"> из уведомления, </w:t>
      </w:r>
      <w:r w:rsidR="003F3FA2" w:rsidRPr="003F3FA2">
        <w:rPr>
          <w:sz w:val="28"/>
          <w:szCs w:val="28"/>
        </w:rPr>
        <w:t xml:space="preserve">вставьте </w:t>
      </w:r>
      <w:r w:rsidR="003F3FA2">
        <w:rPr>
          <w:sz w:val="28"/>
          <w:szCs w:val="28"/>
        </w:rPr>
        <w:t>в адресную строку интернет браузера и нажмите клавишу Enter.</w:t>
      </w:r>
    </w:p>
    <w:p w:rsidR="000D3F43" w:rsidRPr="00302266" w:rsidRDefault="007E427A" w:rsidP="00F42193">
      <w:pPr>
        <w:pStyle w:val="affc"/>
        <w:numPr>
          <w:ilvl w:val="0"/>
          <w:numId w:val="26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перехода по ссылку должно открыться интернет страница установки сертификатов</w:t>
      </w:r>
      <w:r w:rsidR="000D13D9">
        <w:rPr>
          <w:sz w:val="28"/>
          <w:szCs w:val="28"/>
        </w:rPr>
        <w:t>, в которой необходимо нажать левой кнопкой мыши на ссылку «Установить сертификаты» (рисунок 3</w:t>
      </w:r>
      <w:r w:rsidR="003A5653">
        <w:rPr>
          <w:sz w:val="28"/>
          <w:szCs w:val="28"/>
        </w:rPr>
        <w:t>9</w:t>
      </w:r>
      <w:r w:rsidR="000D13D9">
        <w:rPr>
          <w:sz w:val="28"/>
          <w:szCs w:val="28"/>
        </w:rPr>
        <w:t>).</w:t>
      </w:r>
    </w:p>
    <w:p w:rsidR="000D3F43" w:rsidRPr="00A272D2" w:rsidRDefault="000D3F43" w:rsidP="000D3F43">
      <w:pPr>
        <w:spacing w:line="276" w:lineRule="auto"/>
        <w:ind w:firstLine="709"/>
        <w:jc w:val="both"/>
        <w:rPr>
          <w:sz w:val="28"/>
          <w:szCs w:val="28"/>
        </w:rPr>
      </w:pPr>
    </w:p>
    <w:p w:rsidR="000D3F43" w:rsidRPr="00A272D2" w:rsidRDefault="00562B84" w:rsidP="00670ECA">
      <w:pPr>
        <w:spacing w:line="276" w:lineRule="auto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86400" cy="3657600"/>
            <wp:effectExtent l="19050" t="0" r="0" b="0"/>
            <wp:docPr id="39" name="Рисунок 23" descr="Con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onf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F43" w:rsidRDefault="007E427A" w:rsidP="000D3F4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3</w:t>
      </w:r>
      <w:r w:rsidR="003A5653">
        <w:rPr>
          <w:sz w:val="28"/>
          <w:szCs w:val="28"/>
        </w:rPr>
        <w:t>9</w:t>
      </w:r>
      <w:r w:rsidR="00A47154">
        <w:rPr>
          <w:sz w:val="28"/>
          <w:szCs w:val="28"/>
        </w:rPr>
        <w:t>.</w:t>
      </w:r>
    </w:p>
    <w:p w:rsidR="00DB03AA" w:rsidRPr="007E427A" w:rsidRDefault="00DB03AA" w:rsidP="000D3F43">
      <w:pPr>
        <w:spacing w:line="276" w:lineRule="auto"/>
        <w:ind w:firstLine="709"/>
        <w:jc w:val="both"/>
        <w:rPr>
          <w:sz w:val="28"/>
          <w:szCs w:val="28"/>
        </w:rPr>
      </w:pPr>
    </w:p>
    <w:p w:rsidR="00543325" w:rsidRDefault="00DB03AA" w:rsidP="00F42193">
      <w:pPr>
        <w:pStyle w:val="affc"/>
        <w:numPr>
          <w:ilvl w:val="0"/>
          <w:numId w:val="26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успешной установки сертификатов должно появиться окно с сообщениями о количестве установленных сертификатов (рисунок </w:t>
      </w:r>
      <w:r w:rsidR="003A5653">
        <w:rPr>
          <w:sz w:val="28"/>
          <w:szCs w:val="28"/>
        </w:rPr>
        <w:t>40</w:t>
      </w:r>
      <w:r>
        <w:rPr>
          <w:sz w:val="28"/>
          <w:szCs w:val="28"/>
        </w:rPr>
        <w:t>).</w:t>
      </w:r>
      <w:r w:rsidRPr="00A272D2">
        <w:rPr>
          <w:sz w:val="28"/>
          <w:szCs w:val="28"/>
        </w:rPr>
        <w:t xml:space="preserve"> </w:t>
      </w:r>
    </w:p>
    <w:p w:rsidR="00543325" w:rsidRDefault="00543325" w:rsidP="00543325">
      <w:pPr>
        <w:pStyle w:val="affc"/>
        <w:spacing w:line="276" w:lineRule="auto"/>
        <w:jc w:val="both"/>
        <w:rPr>
          <w:sz w:val="28"/>
          <w:szCs w:val="28"/>
        </w:rPr>
      </w:pPr>
    </w:p>
    <w:p w:rsidR="000D3F43" w:rsidRPr="00A272D2" w:rsidRDefault="00562B84" w:rsidP="00543325">
      <w:pPr>
        <w:pStyle w:val="affc"/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57600" cy="1934845"/>
            <wp:effectExtent l="19050" t="0" r="0" b="0"/>
            <wp:docPr id="40" name="Рисунок 25" descr="Succefu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Succefully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F43" w:rsidRPr="00DB03AA" w:rsidRDefault="00DB03AA" w:rsidP="000D3F4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3A5653">
        <w:rPr>
          <w:sz w:val="28"/>
          <w:szCs w:val="28"/>
        </w:rPr>
        <w:t>40</w:t>
      </w:r>
      <w:r>
        <w:rPr>
          <w:sz w:val="28"/>
          <w:szCs w:val="28"/>
        </w:rPr>
        <w:t>.</w:t>
      </w:r>
    </w:p>
    <w:p w:rsidR="000D3F43" w:rsidRPr="00A272D2" w:rsidRDefault="000D3F43" w:rsidP="000D3F43">
      <w:pPr>
        <w:spacing w:line="276" w:lineRule="auto"/>
        <w:ind w:firstLine="709"/>
        <w:jc w:val="both"/>
        <w:rPr>
          <w:b/>
          <w:sz w:val="28"/>
          <w:szCs w:val="28"/>
        </w:rPr>
      </w:pPr>
    </w:p>
    <w:p w:rsidR="000D3F43" w:rsidRPr="00597EB4" w:rsidRDefault="003D722A" w:rsidP="000D3F43">
      <w:pPr>
        <w:spacing w:line="276" w:lineRule="auto"/>
        <w:ind w:firstLine="709"/>
        <w:jc w:val="both"/>
        <w:rPr>
          <w:sz w:val="28"/>
          <w:szCs w:val="28"/>
        </w:rPr>
      </w:pPr>
      <w:r w:rsidRPr="00597EB4">
        <w:rPr>
          <w:sz w:val="28"/>
          <w:szCs w:val="28"/>
          <w:highlight w:val="red"/>
        </w:rPr>
        <w:t>Также у</w:t>
      </w:r>
      <w:r w:rsidR="000D3F43" w:rsidRPr="00597EB4">
        <w:rPr>
          <w:sz w:val="28"/>
          <w:szCs w:val="28"/>
          <w:highlight w:val="red"/>
        </w:rPr>
        <w:t xml:space="preserve">бедиться в том, что сертификаты были корректно установлены, можно открыв окно конфигуратора и </w:t>
      </w:r>
      <w:r w:rsidR="008F5CB9" w:rsidRPr="00597EB4">
        <w:rPr>
          <w:sz w:val="28"/>
          <w:szCs w:val="28"/>
          <w:highlight w:val="red"/>
        </w:rPr>
        <w:t>удостоверившись</w:t>
      </w:r>
      <w:r w:rsidR="000D3F43" w:rsidRPr="00597EB4">
        <w:rPr>
          <w:sz w:val="28"/>
          <w:szCs w:val="28"/>
          <w:highlight w:val="red"/>
        </w:rPr>
        <w:t xml:space="preserve">, что в профайле </w:t>
      </w:r>
      <w:r w:rsidR="000D3F43" w:rsidRPr="00597EB4">
        <w:rPr>
          <w:sz w:val="28"/>
          <w:szCs w:val="28"/>
          <w:highlight w:val="red"/>
          <w:lang w:val="en-US"/>
        </w:rPr>
        <w:t>E</w:t>
      </w:r>
      <w:r w:rsidR="000D3F43" w:rsidRPr="00597EB4">
        <w:rPr>
          <w:sz w:val="28"/>
          <w:szCs w:val="28"/>
          <w:highlight w:val="red"/>
        </w:rPr>
        <w:t>_</w:t>
      </w:r>
      <w:r w:rsidR="000D3F43" w:rsidRPr="00597EB4">
        <w:rPr>
          <w:sz w:val="28"/>
          <w:szCs w:val="28"/>
          <w:highlight w:val="red"/>
          <w:lang w:val="en-US"/>
        </w:rPr>
        <w:t>NOTARY</w:t>
      </w:r>
      <w:r w:rsidR="000D3F43" w:rsidRPr="00597EB4">
        <w:rPr>
          <w:sz w:val="28"/>
          <w:szCs w:val="28"/>
          <w:highlight w:val="red"/>
        </w:rPr>
        <w:t xml:space="preserve"> (используется по умолчанию для файловой системы) отображены ключи и цепочки сертификатов (</w:t>
      </w:r>
      <w:r w:rsidR="008570F5" w:rsidRPr="00597EB4">
        <w:rPr>
          <w:sz w:val="28"/>
          <w:szCs w:val="28"/>
          <w:highlight w:val="red"/>
        </w:rPr>
        <w:t xml:space="preserve">рисунок </w:t>
      </w:r>
      <w:r w:rsidR="00A47154" w:rsidRPr="00597EB4">
        <w:rPr>
          <w:sz w:val="28"/>
          <w:szCs w:val="28"/>
          <w:highlight w:val="red"/>
        </w:rPr>
        <w:t>4</w:t>
      </w:r>
      <w:r w:rsidR="003A5653" w:rsidRPr="00597EB4">
        <w:rPr>
          <w:sz w:val="28"/>
          <w:szCs w:val="28"/>
          <w:highlight w:val="red"/>
        </w:rPr>
        <w:t>1</w:t>
      </w:r>
      <w:r w:rsidR="000D3F43" w:rsidRPr="00597EB4">
        <w:rPr>
          <w:sz w:val="28"/>
          <w:szCs w:val="28"/>
          <w:highlight w:val="red"/>
        </w:rPr>
        <w:t>).</w:t>
      </w:r>
    </w:p>
    <w:p w:rsidR="000D3F43" w:rsidRPr="00A272D2" w:rsidRDefault="000D3F43" w:rsidP="000D3F43">
      <w:pPr>
        <w:spacing w:line="276" w:lineRule="auto"/>
        <w:ind w:firstLine="709"/>
        <w:jc w:val="both"/>
        <w:rPr>
          <w:sz w:val="28"/>
          <w:szCs w:val="28"/>
        </w:rPr>
      </w:pPr>
    </w:p>
    <w:p w:rsidR="000D3F43" w:rsidRPr="00A272D2" w:rsidRDefault="00562B84" w:rsidP="003D722A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2805" cy="2806700"/>
            <wp:effectExtent l="19050" t="0" r="0" b="0"/>
            <wp:docPr id="41" name="Рисунок 5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F43" w:rsidRPr="008570F5" w:rsidRDefault="008570F5" w:rsidP="000D3F4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A47154">
        <w:rPr>
          <w:sz w:val="28"/>
          <w:szCs w:val="28"/>
        </w:rPr>
        <w:t>4</w:t>
      </w:r>
      <w:r w:rsidR="003A5653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0D3F43" w:rsidRPr="00A272D2" w:rsidRDefault="000D3F43" w:rsidP="000D3F43">
      <w:pPr>
        <w:spacing w:line="276" w:lineRule="auto"/>
        <w:ind w:firstLine="709"/>
        <w:jc w:val="both"/>
        <w:rPr>
          <w:sz w:val="28"/>
          <w:szCs w:val="28"/>
        </w:rPr>
      </w:pPr>
    </w:p>
    <w:p w:rsidR="000D3F43" w:rsidRPr="00A272D2" w:rsidRDefault="000D3F43" w:rsidP="000D3F43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 xml:space="preserve">Теперь на Вашем компьютере установлены сертификаты и ключи </w:t>
      </w:r>
      <w:r w:rsidR="00B65D05">
        <w:rPr>
          <w:sz w:val="28"/>
          <w:szCs w:val="28"/>
        </w:rPr>
        <w:t>ЭЦП</w:t>
      </w:r>
      <w:r w:rsidRPr="00A272D2">
        <w:rPr>
          <w:sz w:val="28"/>
          <w:szCs w:val="28"/>
        </w:rPr>
        <w:t xml:space="preserve">.  </w:t>
      </w:r>
    </w:p>
    <w:p w:rsidR="00526D98" w:rsidRDefault="00526D98" w:rsidP="000D3F4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того, что бы осуществить вход в ЕНИС далее необходимо:</w:t>
      </w:r>
    </w:p>
    <w:p w:rsidR="00526D98" w:rsidRDefault="00526D98" w:rsidP="00F42193">
      <w:pPr>
        <w:pStyle w:val="affc"/>
        <w:numPr>
          <w:ilvl w:val="0"/>
          <w:numId w:val="2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Экспортировать ключи и сертификаты из</w:t>
      </w:r>
      <w:r w:rsidR="00C7260D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</w:t>
      </w:r>
      <w:r w:rsidR="00C7260D" w:rsidRPr="00C7260D">
        <w:rPr>
          <w:sz w:val="28"/>
          <w:szCs w:val="28"/>
        </w:rPr>
        <w:t>«Конфигуратор TumarCSP»</w:t>
      </w:r>
      <w:r>
        <w:rPr>
          <w:sz w:val="28"/>
          <w:szCs w:val="28"/>
        </w:rPr>
        <w:t>.</w:t>
      </w:r>
    </w:p>
    <w:p w:rsidR="00932659" w:rsidRPr="00A272D2" w:rsidRDefault="006670C6" w:rsidP="00F42193">
      <w:pPr>
        <w:pStyle w:val="affc"/>
        <w:numPr>
          <w:ilvl w:val="0"/>
          <w:numId w:val="2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Установить экспортированные ключи</w:t>
      </w:r>
      <w:r w:rsidR="00526D98">
        <w:rPr>
          <w:sz w:val="28"/>
          <w:szCs w:val="28"/>
        </w:rPr>
        <w:t xml:space="preserve"> в интернет браузер.</w:t>
      </w:r>
      <w:r w:rsidR="00526D98" w:rsidRPr="00A272D2">
        <w:rPr>
          <w:sz w:val="28"/>
          <w:szCs w:val="28"/>
        </w:rPr>
        <w:t xml:space="preserve"> </w:t>
      </w:r>
    </w:p>
    <w:p w:rsidR="00932659" w:rsidRPr="00A272D2" w:rsidRDefault="00932659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932659" w:rsidRPr="00A272D2" w:rsidRDefault="00932659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DA7058" w:rsidRPr="00A272D2" w:rsidRDefault="00526D98" w:rsidP="00DA7058">
      <w:pPr>
        <w:pStyle w:val="1"/>
        <w:spacing w:line="276" w:lineRule="auto"/>
        <w:ind w:left="0" w:firstLine="709"/>
        <w:jc w:val="both"/>
        <w:rPr>
          <w:szCs w:val="28"/>
        </w:rPr>
      </w:pPr>
      <w:bookmarkStart w:id="40" w:name="_Toc271559989"/>
      <w:r>
        <w:rPr>
          <w:szCs w:val="28"/>
        </w:rPr>
        <w:lastRenderedPageBreak/>
        <w:t>экспорт ключей и сертификатов</w:t>
      </w:r>
      <w:bookmarkEnd w:id="40"/>
    </w:p>
    <w:p w:rsidR="00804CC5" w:rsidRPr="000A7115" w:rsidRDefault="00804CC5" w:rsidP="00DA7058">
      <w:pPr>
        <w:spacing w:line="276" w:lineRule="auto"/>
        <w:ind w:firstLine="709"/>
        <w:jc w:val="both"/>
        <w:rPr>
          <w:sz w:val="28"/>
          <w:szCs w:val="28"/>
        </w:rPr>
      </w:pPr>
      <w:r w:rsidRPr="00804CC5">
        <w:rPr>
          <w:sz w:val="28"/>
          <w:szCs w:val="28"/>
          <w:lang w:val="kk-KZ"/>
        </w:rPr>
        <w:t>Так как</w:t>
      </w:r>
      <w:r>
        <w:rPr>
          <w:sz w:val="28"/>
          <w:szCs w:val="28"/>
          <w:lang w:val="kk-KZ"/>
        </w:rPr>
        <w:t xml:space="preserve"> ранее были установлены сертификаты двух алгоритмов RSA и GOST, то и процедура экспорта будет выполняться дважды. Для каждого из сертификатов данная процедура немного отлича</w:t>
      </w:r>
      <w:r w:rsidR="00E97D86">
        <w:rPr>
          <w:sz w:val="28"/>
          <w:szCs w:val="28"/>
          <w:lang w:val="kk-KZ"/>
        </w:rPr>
        <w:t>ет</w:t>
      </w:r>
      <w:r>
        <w:rPr>
          <w:sz w:val="28"/>
          <w:szCs w:val="28"/>
          <w:lang w:val="kk-KZ"/>
        </w:rPr>
        <w:t>ся</w:t>
      </w:r>
      <w:r w:rsidR="00E97D86">
        <w:rPr>
          <w:sz w:val="28"/>
          <w:szCs w:val="28"/>
          <w:lang w:val="kk-KZ"/>
        </w:rPr>
        <w:t>, поэтому в данном Руководстве процедуры экспорта для этих алгоритмов описаны по отдельности.</w:t>
      </w:r>
    </w:p>
    <w:p w:rsidR="00A92710" w:rsidRPr="00A272D2" w:rsidRDefault="00A92710" w:rsidP="00A92710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 xml:space="preserve">Запустите программу </w:t>
      </w:r>
      <w:r w:rsidRPr="00C7260D">
        <w:rPr>
          <w:sz w:val="28"/>
          <w:szCs w:val="28"/>
        </w:rPr>
        <w:t>«Конфигуратор TumarCSP»</w:t>
      </w:r>
      <w:r w:rsidRPr="00A272D2">
        <w:rPr>
          <w:sz w:val="28"/>
          <w:szCs w:val="28"/>
        </w:rPr>
        <w:t xml:space="preserve">.Выделите профайл </w:t>
      </w:r>
      <w:r w:rsidRPr="00A272D2">
        <w:rPr>
          <w:b/>
          <w:bCs/>
          <w:sz w:val="28"/>
          <w:szCs w:val="28"/>
          <w:lang w:val="kk-KZ"/>
        </w:rPr>
        <w:t>E_NOTARY</w:t>
      </w:r>
      <w:r w:rsidRPr="00A272D2">
        <w:rPr>
          <w:sz w:val="28"/>
          <w:szCs w:val="28"/>
        </w:rPr>
        <w:t xml:space="preserve"> </w:t>
      </w:r>
      <w:r w:rsidRPr="00BE0297">
        <w:rPr>
          <w:bCs/>
          <w:sz w:val="28"/>
          <w:szCs w:val="28"/>
        </w:rPr>
        <w:t xml:space="preserve">(рисунок </w:t>
      </w:r>
      <w:r w:rsidR="00A47154">
        <w:rPr>
          <w:bCs/>
          <w:sz w:val="28"/>
          <w:szCs w:val="28"/>
        </w:rPr>
        <w:t>4</w:t>
      </w:r>
      <w:r w:rsidR="003A5653">
        <w:rPr>
          <w:bCs/>
          <w:sz w:val="28"/>
          <w:szCs w:val="28"/>
        </w:rPr>
        <w:t>2</w:t>
      </w:r>
      <w:r w:rsidRPr="00BE0297">
        <w:rPr>
          <w:bCs/>
          <w:sz w:val="28"/>
          <w:szCs w:val="28"/>
        </w:rPr>
        <w:t xml:space="preserve">). </w:t>
      </w:r>
      <w:r>
        <w:rPr>
          <w:bCs/>
          <w:sz w:val="28"/>
          <w:szCs w:val="28"/>
        </w:rPr>
        <w:t>При этом список ключей в нижней части окна будет отображать ключи и цепочки сертификатов, содержащиеся именно в данном профайле.</w:t>
      </w:r>
    </w:p>
    <w:p w:rsidR="00A92710" w:rsidRPr="00A272D2" w:rsidRDefault="00562B84" w:rsidP="00A92710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77535" cy="4348480"/>
            <wp:effectExtent l="19050" t="0" r="0" b="0"/>
            <wp:docPr id="4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434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10" w:rsidRDefault="00A92710" w:rsidP="00A92710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C7260D">
        <w:rPr>
          <w:bCs/>
          <w:sz w:val="28"/>
          <w:szCs w:val="28"/>
        </w:rPr>
        <w:t xml:space="preserve">Рисунок </w:t>
      </w:r>
      <w:r w:rsidR="00A47154">
        <w:rPr>
          <w:bCs/>
          <w:sz w:val="28"/>
          <w:szCs w:val="28"/>
        </w:rPr>
        <w:t>4</w:t>
      </w:r>
      <w:r w:rsidR="003A5653">
        <w:rPr>
          <w:bCs/>
          <w:sz w:val="28"/>
          <w:szCs w:val="28"/>
        </w:rPr>
        <w:t>2</w:t>
      </w:r>
      <w:r w:rsidRPr="00C7260D">
        <w:rPr>
          <w:bCs/>
          <w:sz w:val="28"/>
          <w:szCs w:val="28"/>
        </w:rPr>
        <w:t>.</w:t>
      </w:r>
    </w:p>
    <w:p w:rsidR="00A92710" w:rsidRPr="00C7260D" w:rsidRDefault="00A92710" w:rsidP="00A92710">
      <w:pPr>
        <w:spacing w:line="276" w:lineRule="auto"/>
        <w:ind w:firstLine="709"/>
        <w:jc w:val="both"/>
        <w:rPr>
          <w:sz w:val="28"/>
          <w:szCs w:val="28"/>
        </w:rPr>
      </w:pPr>
    </w:p>
    <w:p w:rsidR="00A92710" w:rsidRDefault="00A92710" w:rsidP="00A92710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Определить к какому алгоритму относится тот или иной сертификат можно посмотрев на столбец «Алгоритмы» в списке ключей. </w:t>
      </w:r>
    </w:p>
    <w:p w:rsidR="00A92710" w:rsidRDefault="00A92710" w:rsidP="00A92710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Сертификат с алгоритмом </w:t>
      </w:r>
      <w:r>
        <w:rPr>
          <w:sz w:val="28"/>
          <w:szCs w:val="28"/>
          <w:lang w:val="en-US"/>
        </w:rPr>
        <w:t>GOST</w:t>
      </w:r>
      <w:r w:rsidRPr="00BF3AC5">
        <w:rPr>
          <w:sz w:val="28"/>
          <w:szCs w:val="28"/>
        </w:rPr>
        <w:t xml:space="preserve"> имеет следующий вид:</w:t>
      </w:r>
    </w:p>
    <w:p w:rsidR="00A92710" w:rsidRPr="00A92710" w:rsidRDefault="00A92710" w:rsidP="00A92710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EC </w:t>
      </w:r>
      <w:r w:rsidRPr="00CC4697">
        <w:rPr>
          <w:sz w:val="28"/>
          <w:szCs w:val="28"/>
        </w:rPr>
        <w:t>256512(</w:t>
      </w:r>
      <w:r w:rsidRPr="00CC4697">
        <w:rPr>
          <w:b/>
          <w:sz w:val="28"/>
          <w:szCs w:val="28"/>
          <w:lang w:val="en-US"/>
        </w:rPr>
        <w:t>GOST</w:t>
      </w:r>
      <w:r w:rsidRPr="00CC4697">
        <w:rPr>
          <w:sz w:val="28"/>
          <w:szCs w:val="28"/>
        </w:rPr>
        <w:t xml:space="preserve"> 34.310-2004 </w:t>
      </w:r>
      <w:r>
        <w:rPr>
          <w:sz w:val="28"/>
          <w:szCs w:val="28"/>
          <w:lang w:val="en-US"/>
        </w:rPr>
        <w:t>A</w:t>
      </w:r>
      <w:r w:rsidRPr="00CC4697">
        <w:rPr>
          <w:sz w:val="28"/>
          <w:szCs w:val="28"/>
        </w:rPr>
        <w:t>)………</w:t>
      </w:r>
    </w:p>
    <w:p w:rsidR="00A92710" w:rsidRPr="00A92710" w:rsidRDefault="00A92710" w:rsidP="00A92710">
      <w:pPr>
        <w:spacing w:line="276" w:lineRule="auto"/>
        <w:ind w:firstLine="709"/>
        <w:jc w:val="both"/>
        <w:rPr>
          <w:sz w:val="28"/>
          <w:szCs w:val="28"/>
        </w:rPr>
      </w:pPr>
    </w:p>
    <w:p w:rsidR="00A92710" w:rsidRDefault="00A92710" w:rsidP="00A92710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Сертификат с алгоритмом RSA имеет следующий вид:</w:t>
      </w:r>
    </w:p>
    <w:p w:rsidR="00A92710" w:rsidRPr="000A7115" w:rsidRDefault="00A92710" w:rsidP="00A92710">
      <w:pPr>
        <w:spacing w:line="276" w:lineRule="auto"/>
        <w:ind w:firstLine="709"/>
        <w:jc w:val="both"/>
        <w:rPr>
          <w:sz w:val="28"/>
          <w:szCs w:val="28"/>
        </w:rPr>
      </w:pPr>
      <w:r w:rsidRPr="00CC4697">
        <w:rPr>
          <w:b/>
          <w:sz w:val="28"/>
          <w:szCs w:val="28"/>
          <w:lang w:val="en-US"/>
        </w:rPr>
        <w:t>RSA</w:t>
      </w:r>
      <w:r w:rsidRPr="000A7115">
        <w:rPr>
          <w:sz w:val="28"/>
          <w:szCs w:val="28"/>
        </w:rPr>
        <w:t xml:space="preserve"> 1536</w:t>
      </w:r>
      <w:r>
        <w:rPr>
          <w:sz w:val="28"/>
          <w:szCs w:val="28"/>
          <w:lang w:val="en-US"/>
        </w:rPr>
        <w:sym w:font="Symbol" w:char="F05B"/>
      </w:r>
      <w:r w:rsidRPr="000A7115">
        <w:rPr>
          <w:sz w:val="28"/>
          <w:szCs w:val="28"/>
        </w:rPr>
        <w:t>1.3.6.1.4.1.6801.1.5.21</w:t>
      </w:r>
      <w:r>
        <w:rPr>
          <w:sz w:val="28"/>
          <w:szCs w:val="28"/>
          <w:lang w:val="en-US"/>
        </w:rPr>
        <w:sym w:font="Symbol" w:char="F05D"/>
      </w:r>
      <w:r w:rsidRPr="000A7115">
        <w:rPr>
          <w:sz w:val="28"/>
          <w:szCs w:val="28"/>
        </w:rPr>
        <w:t>………</w:t>
      </w:r>
    </w:p>
    <w:p w:rsidR="00A92710" w:rsidRPr="000A7115" w:rsidRDefault="00A92710" w:rsidP="00DA7058">
      <w:pPr>
        <w:spacing w:line="276" w:lineRule="auto"/>
        <w:ind w:firstLine="709"/>
        <w:jc w:val="both"/>
        <w:rPr>
          <w:sz w:val="28"/>
          <w:szCs w:val="28"/>
        </w:rPr>
      </w:pPr>
    </w:p>
    <w:p w:rsidR="00804CC5" w:rsidRPr="00804CC5" w:rsidRDefault="00804CC5" w:rsidP="00DA705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P</w:t>
      </w:r>
      <w:r w:rsidRPr="00804CC5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S</w:t>
      </w:r>
      <w:r w:rsidRPr="00804CC5">
        <w:rPr>
          <w:sz w:val="28"/>
          <w:szCs w:val="28"/>
        </w:rPr>
        <w:t xml:space="preserve">. </w:t>
      </w:r>
      <w:r>
        <w:rPr>
          <w:sz w:val="28"/>
          <w:szCs w:val="28"/>
          <w:lang w:val="kk-KZ"/>
        </w:rPr>
        <w:t>Процедура</w:t>
      </w:r>
      <w:r>
        <w:rPr>
          <w:sz w:val="28"/>
          <w:szCs w:val="28"/>
        </w:rPr>
        <w:t xml:space="preserve"> экспорта ключей и сертификатов может также использоваться для создания архивных копий этих ключей и сертификатов. Архивные копии ключей и сертификатов используются в случаях переустановки операционной системы компьютера или в случае, если пользователь вынужден работать за другим компьютером.  </w:t>
      </w:r>
      <w:r>
        <w:rPr>
          <w:sz w:val="28"/>
          <w:szCs w:val="28"/>
          <w:lang w:val="kk-KZ"/>
        </w:rPr>
        <w:t xml:space="preserve"> </w:t>
      </w:r>
    </w:p>
    <w:p w:rsidR="00DA7058" w:rsidRPr="00A272D2" w:rsidRDefault="00DA7058" w:rsidP="00DA7058">
      <w:pPr>
        <w:spacing w:line="276" w:lineRule="auto"/>
        <w:ind w:firstLine="709"/>
        <w:jc w:val="both"/>
        <w:rPr>
          <w:sz w:val="28"/>
          <w:szCs w:val="28"/>
        </w:rPr>
      </w:pPr>
    </w:p>
    <w:p w:rsidR="00DA7058" w:rsidRPr="00A272D2" w:rsidRDefault="002F17A6" w:rsidP="00DA7058">
      <w:pPr>
        <w:pStyle w:val="21"/>
        <w:spacing w:line="276" w:lineRule="auto"/>
        <w:ind w:left="0" w:firstLine="709"/>
        <w:jc w:val="both"/>
      </w:pPr>
      <w:bookmarkStart w:id="41" w:name="_Toc266960235"/>
      <w:bookmarkStart w:id="42" w:name="_Toc271559990"/>
      <w:r w:rsidRPr="002F17A6">
        <w:t>Экспорт</w:t>
      </w:r>
      <w:r w:rsidR="00DA7058" w:rsidRPr="00A272D2">
        <w:t xml:space="preserve"> сертификата и ключей на алгоритме GOST</w:t>
      </w:r>
      <w:bookmarkEnd w:id="41"/>
      <w:bookmarkEnd w:id="42"/>
    </w:p>
    <w:p w:rsidR="00DA7058" w:rsidRPr="00543325" w:rsidRDefault="002F17A6" w:rsidP="00F42193">
      <w:pPr>
        <w:pStyle w:val="affc"/>
        <w:numPr>
          <w:ilvl w:val="0"/>
          <w:numId w:val="28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543325">
        <w:rPr>
          <w:sz w:val="28"/>
          <w:szCs w:val="28"/>
        </w:rPr>
        <w:t>В списке ключей</w:t>
      </w:r>
      <w:r w:rsidR="00682A88" w:rsidRPr="00543325">
        <w:rPr>
          <w:sz w:val="28"/>
          <w:szCs w:val="28"/>
        </w:rPr>
        <w:t xml:space="preserve"> профайла E_NOTARY</w:t>
      </w:r>
      <w:r w:rsidRPr="00543325">
        <w:rPr>
          <w:sz w:val="28"/>
          <w:szCs w:val="28"/>
        </w:rPr>
        <w:t xml:space="preserve"> щ</w:t>
      </w:r>
      <w:r w:rsidR="00DA7058" w:rsidRPr="00543325">
        <w:rPr>
          <w:sz w:val="28"/>
          <w:szCs w:val="28"/>
        </w:rPr>
        <w:t xml:space="preserve">елкните по сертификату </w:t>
      </w:r>
      <w:r w:rsidR="006C3479">
        <w:rPr>
          <w:sz w:val="28"/>
          <w:szCs w:val="28"/>
          <w:lang w:val="en-US"/>
        </w:rPr>
        <w:t>GOST</w:t>
      </w:r>
      <w:r w:rsidR="006C3479" w:rsidRPr="006C3479">
        <w:rPr>
          <w:sz w:val="28"/>
          <w:szCs w:val="28"/>
        </w:rPr>
        <w:t xml:space="preserve"> </w:t>
      </w:r>
      <w:r w:rsidR="00DA7058" w:rsidRPr="00543325">
        <w:rPr>
          <w:sz w:val="28"/>
          <w:szCs w:val="28"/>
        </w:rPr>
        <w:t xml:space="preserve">правой кнопкой мыши и </w:t>
      </w:r>
      <w:r w:rsidR="009A70E1" w:rsidRPr="00543325">
        <w:rPr>
          <w:sz w:val="28"/>
          <w:szCs w:val="28"/>
        </w:rPr>
        <w:t>нажмите</w:t>
      </w:r>
      <w:r w:rsidR="00DA7058" w:rsidRPr="00543325">
        <w:rPr>
          <w:sz w:val="28"/>
          <w:szCs w:val="28"/>
        </w:rPr>
        <w:t xml:space="preserve"> «Экспортировать ключ(PKCS#12)» (</w:t>
      </w:r>
      <w:r w:rsidR="009A70E1" w:rsidRPr="00543325">
        <w:rPr>
          <w:sz w:val="28"/>
          <w:szCs w:val="28"/>
        </w:rPr>
        <w:t>рисунок 4</w:t>
      </w:r>
      <w:r w:rsidR="003A5653">
        <w:rPr>
          <w:sz w:val="28"/>
          <w:szCs w:val="28"/>
        </w:rPr>
        <w:t>3</w:t>
      </w:r>
      <w:r w:rsidR="00DA7058" w:rsidRPr="00543325">
        <w:rPr>
          <w:sz w:val="28"/>
          <w:szCs w:val="28"/>
        </w:rPr>
        <w:t>).</w:t>
      </w:r>
    </w:p>
    <w:p w:rsidR="00DA7058" w:rsidRPr="00A272D2" w:rsidRDefault="00562B84" w:rsidP="00682A88">
      <w:p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41670" cy="4401820"/>
            <wp:effectExtent l="19050" t="0" r="0" b="0"/>
            <wp:docPr id="43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440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058" w:rsidRPr="004030C8" w:rsidRDefault="004030C8" w:rsidP="00DA7058">
      <w:pPr>
        <w:spacing w:line="276" w:lineRule="auto"/>
        <w:ind w:firstLine="709"/>
        <w:jc w:val="both"/>
        <w:rPr>
          <w:sz w:val="28"/>
          <w:szCs w:val="28"/>
        </w:rPr>
      </w:pPr>
      <w:r w:rsidRPr="004030C8">
        <w:rPr>
          <w:bCs/>
          <w:sz w:val="28"/>
          <w:szCs w:val="28"/>
        </w:rPr>
        <w:t>Рисунок 4</w:t>
      </w:r>
      <w:r w:rsidR="003A5653">
        <w:rPr>
          <w:bCs/>
          <w:sz w:val="28"/>
          <w:szCs w:val="28"/>
        </w:rPr>
        <w:t>3</w:t>
      </w:r>
      <w:r w:rsidRPr="004030C8">
        <w:rPr>
          <w:bCs/>
          <w:sz w:val="28"/>
          <w:szCs w:val="28"/>
        </w:rPr>
        <w:t>.</w:t>
      </w:r>
    </w:p>
    <w:p w:rsidR="00DA7058" w:rsidRPr="00A272D2" w:rsidRDefault="00DA7058" w:rsidP="00DA7058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 </w:t>
      </w:r>
    </w:p>
    <w:p w:rsidR="00DA7058" w:rsidRPr="00574FE0" w:rsidRDefault="00531C9C" w:rsidP="00F42193">
      <w:pPr>
        <w:pStyle w:val="affc"/>
        <w:numPr>
          <w:ilvl w:val="0"/>
          <w:numId w:val="28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Нажмите кнопку «Да» в</w:t>
      </w:r>
      <w:r w:rsidR="001A5969">
        <w:rPr>
          <w:sz w:val="28"/>
          <w:szCs w:val="28"/>
        </w:rPr>
        <w:t xml:space="preserve"> появившемся окошке </w:t>
      </w:r>
      <w:r>
        <w:rPr>
          <w:sz w:val="28"/>
          <w:szCs w:val="28"/>
        </w:rPr>
        <w:t>с сообщением «Экспортировать ключ в формате PKCS#12»</w:t>
      </w:r>
      <w:r w:rsidR="00DA7058" w:rsidRPr="00574FE0">
        <w:rPr>
          <w:sz w:val="28"/>
          <w:szCs w:val="28"/>
        </w:rPr>
        <w:t xml:space="preserve"> </w:t>
      </w:r>
      <w:r w:rsidR="00DA7058" w:rsidRPr="00574FE0">
        <w:rPr>
          <w:b/>
          <w:bCs/>
          <w:sz w:val="28"/>
          <w:szCs w:val="28"/>
        </w:rPr>
        <w:t>(</w:t>
      </w:r>
      <w:r w:rsidR="00B90FC1">
        <w:rPr>
          <w:bCs/>
          <w:sz w:val="28"/>
          <w:szCs w:val="28"/>
        </w:rPr>
        <w:t>рисунок 4</w:t>
      </w:r>
      <w:r w:rsidR="003A5653">
        <w:rPr>
          <w:bCs/>
          <w:sz w:val="28"/>
          <w:szCs w:val="28"/>
        </w:rPr>
        <w:t>4</w:t>
      </w:r>
      <w:r w:rsidR="00DA7058" w:rsidRPr="00574FE0">
        <w:rPr>
          <w:b/>
          <w:bCs/>
          <w:sz w:val="28"/>
          <w:szCs w:val="28"/>
        </w:rPr>
        <w:t>).</w:t>
      </w:r>
    </w:p>
    <w:p w:rsidR="00DA7058" w:rsidRPr="00A272D2" w:rsidRDefault="00DA7058" w:rsidP="00DA7058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lastRenderedPageBreak/>
        <w:t> </w:t>
      </w:r>
      <w:r w:rsidR="00562B84">
        <w:rPr>
          <w:noProof/>
          <w:sz w:val="28"/>
          <w:szCs w:val="28"/>
        </w:rPr>
        <w:drawing>
          <wp:inline distT="0" distB="0" distL="0" distR="0">
            <wp:extent cx="2849245" cy="1201420"/>
            <wp:effectExtent l="19050" t="0" r="8255" b="0"/>
            <wp:docPr id="4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058" w:rsidRPr="00B90FC1" w:rsidRDefault="00B90FC1" w:rsidP="00DA705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Рисунок 4</w:t>
      </w:r>
      <w:r w:rsidR="003A5653">
        <w:rPr>
          <w:bCs/>
          <w:sz w:val="28"/>
          <w:szCs w:val="28"/>
        </w:rPr>
        <w:t>4</w:t>
      </w:r>
      <w:r>
        <w:rPr>
          <w:bCs/>
          <w:sz w:val="28"/>
          <w:szCs w:val="28"/>
        </w:rPr>
        <w:t>.</w:t>
      </w:r>
    </w:p>
    <w:p w:rsidR="00DA7058" w:rsidRPr="00A272D2" w:rsidRDefault="00DA7058" w:rsidP="00DA7058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 </w:t>
      </w:r>
    </w:p>
    <w:p w:rsidR="00DA7058" w:rsidRPr="002B1D16" w:rsidRDefault="002B1D16" w:rsidP="00F42193">
      <w:pPr>
        <w:pStyle w:val="affc"/>
        <w:numPr>
          <w:ilvl w:val="0"/>
          <w:numId w:val="28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следующем окошке нужно ввести пароль два раза в соответствующие поля </w:t>
      </w:r>
      <w:r w:rsidR="00DA7058" w:rsidRPr="002B1D16">
        <w:rPr>
          <w:b/>
          <w:bCs/>
          <w:sz w:val="28"/>
          <w:szCs w:val="28"/>
        </w:rPr>
        <w:t>(</w:t>
      </w:r>
      <w:r>
        <w:rPr>
          <w:bCs/>
          <w:sz w:val="28"/>
          <w:szCs w:val="28"/>
        </w:rPr>
        <w:t>рисунок 4</w:t>
      </w:r>
      <w:r w:rsidR="003A5653">
        <w:rPr>
          <w:bCs/>
          <w:sz w:val="28"/>
          <w:szCs w:val="28"/>
        </w:rPr>
        <w:t>5</w:t>
      </w:r>
      <w:r w:rsidR="00DA7058" w:rsidRPr="002B1D16">
        <w:rPr>
          <w:b/>
          <w:bCs/>
          <w:sz w:val="28"/>
          <w:szCs w:val="28"/>
        </w:rPr>
        <w:t>).</w:t>
      </w:r>
      <w:r w:rsidR="00DA7058" w:rsidRPr="002B1D16">
        <w:rPr>
          <w:sz w:val="28"/>
          <w:szCs w:val="28"/>
        </w:rPr>
        <w:t xml:space="preserve"> </w:t>
      </w:r>
    </w:p>
    <w:p w:rsidR="00DA7058" w:rsidRPr="006D17FE" w:rsidRDefault="00DA7058" w:rsidP="00DA7058">
      <w:pPr>
        <w:spacing w:line="276" w:lineRule="auto"/>
        <w:ind w:firstLine="709"/>
        <w:jc w:val="both"/>
        <w:rPr>
          <w:sz w:val="28"/>
          <w:szCs w:val="28"/>
        </w:rPr>
      </w:pPr>
      <w:r w:rsidRPr="006D17FE">
        <w:rPr>
          <w:b/>
          <w:bCs/>
          <w:sz w:val="28"/>
          <w:szCs w:val="28"/>
        </w:rPr>
        <w:t>Пароль должен содержать тол</w:t>
      </w:r>
      <w:r w:rsidR="006D17FE">
        <w:rPr>
          <w:b/>
          <w:bCs/>
          <w:sz w:val="28"/>
          <w:szCs w:val="28"/>
        </w:rPr>
        <w:t>ько латинские буквы и/или цифры.</w:t>
      </w:r>
      <w:r w:rsidRPr="006D17FE">
        <w:rPr>
          <w:b/>
          <w:bCs/>
          <w:sz w:val="28"/>
          <w:szCs w:val="28"/>
        </w:rPr>
        <w:t xml:space="preserve"> Следует запомнить пароль, он понадобиться вам для последующей установки</w:t>
      </w:r>
      <w:r w:rsidR="006D17FE">
        <w:rPr>
          <w:b/>
          <w:bCs/>
          <w:sz w:val="28"/>
          <w:szCs w:val="28"/>
        </w:rPr>
        <w:t>.</w:t>
      </w:r>
    </w:p>
    <w:p w:rsidR="00DA7058" w:rsidRPr="00A272D2" w:rsidRDefault="00562B84" w:rsidP="00DA705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13380" cy="1190625"/>
            <wp:effectExtent l="19050" t="0" r="1270" b="0"/>
            <wp:docPr id="4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058" w:rsidRPr="006D17FE" w:rsidRDefault="006D17FE" w:rsidP="00DA705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Рисунок 4</w:t>
      </w:r>
      <w:r w:rsidR="003A5653">
        <w:rPr>
          <w:bCs/>
          <w:sz w:val="28"/>
          <w:szCs w:val="28"/>
        </w:rPr>
        <w:t>5</w:t>
      </w:r>
      <w:r>
        <w:rPr>
          <w:bCs/>
          <w:sz w:val="28"/>
          <w:szCs w:val="28"/>
        </w:rPr>
        <w:t>.</w:t>
      </w:r>
    </w:p>
    <w:p w:rsidR="00DA7058" w:rsidRPr="00A272D2" w:rsidRDefault="00DA7058" w:rsidP="00DA7058">
      <w:pPr>
        <w:spacing w:line="276" w:lineRule="auto"/>
        <w:ind w:firstLine="709"/>
        <w:jc w:val="both"/>
        <w:rPr>
          <w:sz w:val="28"/>
          <w:szCs w:val="28"/>
        </w:rPr>
      </w:pPr>
    </w:p>
    <w:p w:rsidR="00DA7058" w:rsidRPr="006D17FE" w:rsidRDefault="005F309C" w:rsidP="00F42193">
      <w:pPr>
        <w:pStyle w:val="affc"/>
        <w:numPr>
          <w:ilvl w:val="0"/>
          <w:numId w:val="28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Выберите путь, дайте</w:t>
      </w:r>
      <w:r w:rsidR="00DA7058" w:rsidRPr="006D17FE">
        <w:rPr>
          <w:sz w:val="28"/>
          <w:szCs w:val="28"/>
        </w:rPr>
        <w:t xml:space="preserve"> </w:t>
      </w:r>
      <w:r>
        <w:rPr>
          <w:sz w:val="28"/>
          <w:szCs w:val="28"/>
        </w:rPr>
        <w:t>имя</w:t>
      </w:r>
      <w:r w:rsidR="00DA7058" w:rsidRPr="006D17FE">
        <w:rPr>
          <w:sz w:val="28"/>
          <w:szCs w:val="28"/>
        </w:rPr>
        <w:t xml:space="preserve"> файл</w:t>
      </w:r>
      <w:r>
        <w:rPr>
          <w:sz w:val="28"/>
          <w:szCs w:val="28"/>
        </w:rPr>
        <w:t>у и нажмите кнопку «Сохранить»</w:t>
      </w:r>
      <w:r w:rsidR="00DA7058" w:rsidRPr="006D17FE">
        <w:rPr>
          <w:sz w:val="28"/>
          <w:szCs w:val="28"/>
        </w:rPr>
        <w:t xml:space="preserve"> (</w:t>
      </w:r>
      <w:r w:rsidR="005F7679">
        <w:rPr>
          <w:sz w:val="28"/>
          <w:szCs w:val="28"/>
        </w:rPr>
        <w:t>рисунок 4</w:t>
      </w:r>
      <w:r w:rsidR="003A5653">
        <w:rPr>
          <w:sz w:val="28"/>
          <w:szCs w:val="28"/>
        </w:rPr>
        <w:t>6</w:t>
      </w:r>
      <w:r w:rsidR="00DA7058" w:rsidRPr="006D17FE">
        <w:rPr>
          <w:sz w:val="28"/>
          <w:szCs w:val="28"/>
        </w:rPr>
        <w:t>).</w:t>
      </w:r>
    </w:p>
    <w:p w:rsidR="00DA7058" w:rsidRPr="00A272D2" w:rsidRDefault="00DA7058" w:rsidP="00DA7058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 </w:t>
      </w:r>
      <w:r w:rsidR="00562B84">
        <w:rPr>
          <w:noProof/>
          <w:sz w:val="28"/>
          <w:szCs w:val="28"/>
        </w:rPr>
        <w:drawing>
          <wp:inline distT="0" distB="0" distL="0" distR="0">
            <wp:extent cx="3700145" cy="2349500"/>
            <wp:effectExtent l="19050" t="0" r="0" b="0"/>
            <wp:docPr id="46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058" w:rsidRPr="005F7679" w:rsidRDefault="005F7679" w:rsidP="00DA705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Рисунок 4</w:t>
      </w:r>
      <w:r w:rsidR="003A5653">
        <w:rPr>
          <w:bCs/>
          <w:sz w:val="28"/>
          <w:szCs w:val="28"/>
        </w:rPr>
        <w:t>6</w:t>
      </w:r>
      <w:r>
        <w:rPr>
          <w:bCs/>
          <w:sz w:val="28"/>
          <w:szCs w:val="28"/>
        </w:rPr>
        <w:t>.</w:t>
      </w:r>
    </w:p>
    <w:p w:rsidR="00DA7058" w:rsidRPr="00A272D2" w:rsidRDefault="00DA7058" w:rsidP="00DA7058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 </w:t>
      </w:r>
    </w:p>
    <w:p w:rsidR="00DA7058" w:rsidRPr="00A272D2" w:rsidRDefault="003D398E" w:rsidP="00F42193">
      <w:pPr>
        <w:pStyle w:val="affc"/>
        <w:numPr>
          <w:ilvl w:val="0"/>
          <w:numId w:val="28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успешного экспорта должно появиться окошко с сообщением «Ключ в формате PKCS#12 экспортирован». </w:t>
      </w:r>
      <w:r w:rsidR="00DA7058" w:rsidRPr="00A272D2">
        <w:rPr>
          <w:sz w:val="28"/>
          <w:szCs w:val="28"/>
        </w:rPr>
        <w:t>Нажмите кнопку «</w:t>
      </w:r>
      <w:r w:rsidR="00DA7058" w:rsidRPr="003D398E">
        <w:rPr>
          <w:bCs/>
          <w:sz w:val="28"/>
          <w:szCs w:val="28"/>
          <w:lang w:val="en-US"/>
        </w:rPr>
        <w:t>OK</w:t>
      </w:r>
      <w:r w:rsidR="00DA7058" w:rsidRPr="00A272D2">
        <w:rPr>
          <w:sz w:val="28"/>
          <w:szCs w:val="28"/>
        </w:rPr>
        <w:t>» (</w:t>
      </w:r>
      <w:r>
        <w:rPr>
          <w:bCs/>
          <w:sz w:val="28"/>
          <w:szCs w:val="28"/>
        </w:rPr>
        <w:t>рисунок 4</w:t>
      </w:r>
      <w:r w:rsidR="003A5653">
        <w:rPr>
          <w:bCs/>
          <w:sz w:val="28"/>
          <w:szCs w:val="28"/>
        </w:rPr>
        <w:t>7</w:t>
      </w:r>
      <w:r w:rsidR="00DA7058" w:rsidRPr="00A272D2">
        <w:rPr>
          <w:b/>
          <w:bCs/>
          <w:sz w:val="28"/>
          <w:szCs w:val="28"/>
        </w:rPr>
        <w:t>)</w:t>
      </w:r>
      <w:r w:rsidR="00DA7058" w:rsidRPr="00A272D2">
        <w:rPr>
          <w:sz w:val="28"/>
          <w:szCs w:val="28"/>
        </w:rPr>
        <w:t>.</w:t>
      </w:r>
    </w:p>
    <w:p w:rsidR="00DA7058" w:rsidRPr="00A272D2" w:rsidRDefault="00DA7058" w:rsidP="00DA7058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lastRenderedPageBreak/>
        <w:t> </w:t>
      </w:r>
    </w:p>
    <w:p w:rsidR="00DA7058" w:rsidRPr="00A272D2" w:rsidRDefault="00562B84" w:rsidP="00DA705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32405" cy="1201420"/>
            <wp:effectExtent l="19050" t="0" r="0" b="0"/>
            <wp:docPr id="4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058" w:rsidRPr="003D398E" w:rsidRDefault="003D398E" w:rsidP="00DA7058">
      <w:pPr>
        <w:spacing w:line="276" w:lineRule="auto"/>
        <w:ind w:firstLine="709"/>
        <w:jc w:val="both"/>
        <w:rPr>
          <w:sz w:val="28"/>
          <w:szCs w:val="28"/>
        </w:rPr>
      </w:pPr>
      <w:r w:rsidRPr="003D398E">
        <w:rPr>
          <w:sz w:val="28"/>
          <w:szCs w:val="28"/>
        </w:rPr>
        <w:t>Рисунок 4</w:t>
      </w:r>
      <w:r w:rsidR="003A5653">
        <w:rPr>
          <w:sz w:val="28"/>
          <w:szCs w:val="28"/>
        </w:rPr>
        <w:t>7</w:t>
      </w:r>
      <w:r w:rsidRPr="003D398E">
        <w:rPr>
          <w:sz w:val="28"/>
          <w:szCs w:val="28"/>
        </w:rPr>
        <w:t>.</w:t>
      </w:r>
    </w:p>
    <w:p w:rsidR="00DA7058" w:rsidRPr="00A272D2" w:rsidRDefault="00276784" w:rsidP="00DA7058">
      <w:pPr>
        <w:pStyle w:val="21"/>
        <w:spacing w:line="276" w:lineRule="auto"/>
        <w:ind w:left="0" w:firstLine="709"/>
        <w:jc w:val="both"/>
      </w:pPr>
      <w:bookmarkStart w:id="43" w:name="_Архивирование_сертификата_и_ключей__1"/>
      <w:bookmarkStart w:id="44" w:name="_Toc266960236"/>
      <w:bookmarkStart w:id="45" w:name="_Toc271559991"/>
      <w:bookmarkEnd w:id="43"/>
      <w:r>
        <w:t>Экспорт</w:t>
      </w:r>
      <w:r w:rsidR="00DA7058" w:rsidRPr="00A272D2">
        <w:t xml:space="preserve"> сертификата и ключей на алгоритме RSA</w:t>
      </w:r>
      <w:bookmarkEnd w:id="44"/>
      <w:bookmarkEnd w:id="45"/>
    </w:p>
    <w:p w:rsidR="00DA7058" w:rsidRPr="00BB018A" w:rsidRDefault="00200427" w:rsidP="00F42193">
      <w:pPr>
        <w:pStyle w:val="affc"/>
        <w:numPr>
          <w:ilvl w:val="0"/>
          <w:numId w:val="29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200427">
        <w:rPr>
          <w:sz w:val="28"/>
          <w:szCs w:val="28"/>
        </w:rPr>
        <w:t xml:space="preserve">В списке ключей профайла E_NOTARY щелкните по сертификату </w:t>
      </w:r>
      <w:r w:rsidR="00BB018A">
        <w:rPr>
          <w:sz w:val="28"/>
          <w:szCs w:val="28"/>
          <w:lang w:val="en-US"/>
        </w:rPr>
        <w:t>RSA</w:t>
      </w:r>
      <w:r w:rsidR="00BB018A" w:rsidRPr="00BB018A">
        <w:rPr>
          <w:sz w:val="28"/>
          <w:szCs w:val="28"/>
        </w:rPr>
        <w:t xml:space="preserve"> </w:t>
      </w:r>
      <w:r w:rsidRPr="00200427">
        <w:rPr>
          <w:sz w:val="28"/>
          <w:szCs w:val="28"/>
        </w:rPr>
        <w:t>правой кнопкой мыши и нажмите «Экспортировать ключ(PKCS#12</w:t>
      </w:r>
      <w:r w:rsidR="003C68BD" w:rsidRPr="003C68BD">
        <w:rPr>
          <w:sz w:val="28"/>
          <w:szCs w:val="28"/>
        </w:rPr>
        <w:t xml:space="preserve"> </w:t>
      </w:r>
      <w:r w:rsidR="003C68BD">
        <w:rPr>
          <w:sz w:val="28"/>
          <w:szCs w:val="28"/>
          <w:lang w:val="en-US"/>
        </w:rPr>
        <w:t>OpenSSL</w:t>
      </w:r>
      <w:r w:rsidRPr="00200427">
        <w:rPr>
          <w:sz w:val="28"/>
          <w:szCs w:val="28"/>
        </w:rPr>
        <w:t xml:space="preserve">)» </w:t>
      </w:r>
      <w:r w:rsidR="00FF6D9B" w:rsidRPr="00FF6D9B">
        <w:rPr>
          <w:sz w:val="28"/>
          <w:szCs w:val="28"/>
        </w:rPr>
        <w:t>(рисунок 4</w:t>
      </w:r>
      <w:r w:rsidR="00E05D3C">
        <w:rPr>
          <w:sz w:val="28"/>
          <w:szCs w:val="28"/>
        </w:rPr>
        <w:t>8</w:t>
      </w:r>
      <w:r w:rsidR="00FF6D9B" w:rsidRPr="00FF6D9B">
        <w:rPr>
          <w:sz w:val="28"/>
          <w:szCs w:val="28"/>
        </w:rPr>
        <w:t>)</w:t>
      </w:r>
      <w:r w:rsidR="00FF6D9B">
        <w:rPr>
          <w:sz w:val="28"/>
          <w:szCs w:val="28"/>
        </w:rPr>
        <w:t>.</w:t>
      </w:r>
    </w:p>
    <w:p w:rsidR="00BB018A" w:rsidRPr="00BB018A" w:rsidRDefault="00562B84" w:rsidP="00BB018A">
      <w:pPr>
        <w:spacing w:line="276" w:lineRule="auto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656580" cy="4327525"/>
            <wp:effectExtent l="19050" t="0" r="1270" b="0"/>
            <wp:docPr id="48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432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058" w:rsidRPr="004304EF" w:rsidRDefault="004304EF" w:rsidP="00DA7058">
      <w:pPr>
        <w:spacing w:line="276" w:lineRule="auto"/>
        <w:ind w:firstLine="709"/>
        <w:jc w:val="both"/>
        <w:rPr>
          <w:sz w:val="28"/>
          <w:szCs w:val="28"/>
        </w:rPr>
      </w:pPr>
      <w:r w:rsidRPr="004304EF">
        <w:rPr>
          <w:bCs/>
          <w:sz w:val="28"/>
          <w:szCs w:val="28"/>
        </w:rPr>
        <w:t>Рисунок 4</w:t>
      </w:r>
      <w:r w:rsidR="00E05D3C">
        <w:rPr>
          <w:bCs/>
          <w:sz w:val="28"/>
          <w:szCs w:val="28"/>
        </w:rPr>
        <w:t>8</w:t>
      </w:r>
      <w:r>
        <w:rPr>
          <w:bCs/>
          <w:sz w:val="28"/>
          <w:szCs w:val="28"/>
        </w:rPr>
        <w:t>.</w:t>
      </w:r>
    </w:p>
    <w:p w:rsidR="00DA7058" w:rsidRPr="00A272D2" w:rsidRDefault="00DA7058" w:rsidP="00DA7058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 </w:t>
      </w:r>
    </w:p>
    <w:p w:rsidR="006A2C27" w:rsidRPr="00574FE0" w:rsidRDefault="006A2C27" w:rsidP="00F42193">
      <w:pPr>
        <w:pStyle w:val="affc"/>
        <w:numPr>
          <w:ilvl w:val="0"/>
          <w:numId w:val="28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Нажмите кнопку «Да» в появившемся окошке с сообщением «Экспортировать ключ в формате PKCS#12»</w:t>
      </w:r>
      <w:r w:rsidRPr="00574FE0">
        <w:rPr>
          <w:sz w:val="28"/>
          <w:szCs w:val="28"/>
        </w:rPr>
        <w:t xml:space="preserve"> </w:t>
      </w:r>
      <w:r w:rsidRPr="00574FE0">
        <w:rPr>
          <w:b/>
          <w:bCs/>
          <w:sz w:val="28"/>
          <w:szCs w:val="28"/>
        </w:rPr>
        <w:t>(</w:t>
      </w:r>
      <w:r>
        <w:rPr>
          <w:bCs/>
          <w:sz w:val="28"/>
          <w:szCs w:val="28"/>
        </w:rPr>
        <w:t>рисунок 4</w:t>
      </w:r>
      <w:r w:rsidR="00E05D3C">
        <w:rPr>
          <w:bCs/>
          <w:sz w:val="28"/>
          <w:szCs w:val="28"/>
        </w:rPr>
        <w:t>9</w:t>
      </w:r>
      <w:r w:rsidRPr="00574FE0">
        <w:rPr>
          <w:b/>
          <w:bCs/>
          <w:sz w:val="28"/>
          <w:szCs w:val="28"/>
        </w:rPr>
        <w:t>).</w:t>
      </w:r>
    </w:p>
    <w:p w:rsidR="006A2C27" w:rsidRPr="00A272D2" w:rsidRDefault="006A2C27" w:rsidP="006A2C27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lastRenderedPageBreak/>
        <w:t> </w:t>
      </w:r>
      <w:r w:rsidR="00562B84">
        <w:rPr>
          <w:noProof/>
          <w:sz w:val="28"/>
          <w:szCs w:val="28"/>
        </w:rPr>
        <w:drawing>
          <wp:inline distT="0" distB="0" distL="0" distR="0">
            <wp:extent cx="3168650" cy="1520190"/>
            <wp:effectExtent l="19050" t="0" r="0" b="0"/>
            <wp:docPr id="49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6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C27" w:rsidRPr="00B90FC1" w:rsidRDefault="006A2C27" w:rsidP="006A2C27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Рисунок 4</w:t>
      </w:r>
      <w:r w:rsidR="00E05D3C">
        <w:rPr>
          <w:bCs/>
          <w:sz w:val="28"/>
          <w:szCs w:val="28"/>
        </w:rPr>
        <w:t>9</w:t>
      </w:r>
      <w:r>
        <w:rPr>
          <w:bCs/>
          <w:sz w:val="28"/>
          <w:szCs w:val="28"/>
        </w:rPr>
        <w:t>.</w:t>
      </w:r>
    </w:p>
    <w:p w:rsidR="006A2C27" w:rsidRPr="00A272D2" w:rsidRDefault="006A2C27" w:rsidP="006A2C27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 </w:t>
      </w:r>
    </w:p>
    <w:p w:rsidR="006A2C27" w:rsidRPr="002B1D16" w:rsidRDefault="006A2C27" w:rsidP="00F42193">
      <w:pPr>
        <w:pStyle w:val="affc"/>
        <w:numPr>
          <w:ilvl w:val="0"/>
          <w:numId w:val="28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следующем окошке нужно ввести пароль два раза в соответствующие поля </w:t>
      </w:r>
      <w:r w:rsidRPr="002B1D16">
        <w:rPr>
          <w:b/>
          <w:bCs/>
          <w:sz w:val="28"/>
          <w:szCs w:val="28"/>
        </w:rPr>
        <w:t>(</w:t>
      </w:r>
      <w:r>
        <w:rPr>
          <w:bCs/>
          <w:sz w:val="28"/>
          <w:szCs w:val="28"/>
        </w:rPr>
        <w:t xml:space="preserve">рисунок </w:t>
      </w:r>
      <w:r w:rsidR="00E05D3C">
        <w:rPr>
          <w:bCs/>
          <w:sz w:val="28"/>
          <w:szCs w:val="28"/>
        </w:rPr>
        <w:t>50</w:t>
      </w:r>
      <w:r w:rsidRPr="002B1D16">
        <w:rPr>
          <w:b/>
          <w:bCs/>
          <w:sz w:val="28"/>
          <w:szCs w:val="28"/>
        </w:rPr>
        <w:t>).</w:t>
      </w:r>
      <w:r w:rsidRPr="002B1D16">
        <w:rPr>
          <w:sz w:val="28"/>
          <w:szCs w:val="28"/>
        </w:rPr>
        <w:t xml:space="preserve"> </w:t>
      </w:r>
    </w:p>
    <w:p w:rsidR="006A2C27" w:rsidRPr="006D17FE" w:rsidRDefault="006A2C27" w:rsidP="006A2C27">
      <w:pPr>
        <w:spacing w:line="276" w:lineRule="auto"/>
        <w:ind w:firstLine="709"/>
        <w:jc w:val="both"/>
        <w:rPr>
          <w:sz w:val="28"/>
          <w:szCs w:val="28"/>
        </w:rPr>
      </w:pPr>
      <w:r w:rsidRPr="006D17FE">
        <w:rPr>
          <w:b/>
          <w:bCs/>
          <w:sz w:val="28"/>
          <w:szCs w:val="28"/>
        </w:rPr>
        <w:t>Пароль должен содержать тол</w:t>
      </w:r>
      <w:r>
        <w:rPr>
          <w:b/>
          <w:bCs/>
          <w:sz w:val="28"/>
          <w:szCs w:val="28"/>
        </w:rPr>
        <w:t>ько латинские буквы и/или цифры.</w:t>
      </w:r>
      <w:r w:rsidRPr="006D17FE">
        <w:rPr>
          <w:b/>
          <w:bCs/>
          <w:sz w:val="28"/>
          <w:szCs w:val="28"/>
        </w:rPr>
        <w:t xml:space="preserve"> Следует запомнить пароль, он понадобиться вам для последующей установки</w:t>
      </w:r>
      <w:r>
        <w:rPr>
          <w:b/>
          <w:bCs/>
          <w:sz w:val="28"/>
          <w:szCs w:val="28"/>
        </w:rPr>
        <w:t>.</w:t>
      </w:r>
    </w:p>
    <w:p w:rsidR="006A2C27" w:rsidRPr="00A272D2" w:rsidRDefault="00562B84" w:rsidP="006A2C27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13380" cy="1190625"/>
            <wp:effectExtent l="19050" t="0" r="1270" b="0"/>
            <wp:docPr id="50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C27" w:rsidRPr="006D17FE" w:rsidRDefault="006A2C27" w:rsidP="006A2C27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Рисунок </w:t>
      </w:r>
      <w:r w:rsidR="00E05D3C">
        <w:rPr>
          <w:bCs/>
          <w:sz w:val="28"/>
          <w:szCs w:val="28"/>
        </w:rPr>
        <w:t>50</w:t>
      </w:r>
      <w:r>
        <w:rPr>
          <w:bCs/>
          <w:sz w:val="28"/>
          <w:szCs w:val="28"/>
        </w:rPr>
        <w:t>.</w:t>
      </w:r>
    </w:p>
    <w:p w:rsidR="006A2C27" w:rsidRPr="00A272D2" w:rsidRDefault="006A2C27" w:rsidP="006A2C27">
      <w:pPr>
        <w:spacing w:line="276" w:lineRule="auto"/>
        <w:ind w:firstLine="709"/>
        <w:jc w:val="both"/>
        <w:rPr>
          <w:sz w:val="28"/>
          <w:szCs w:val="28"/>
        </w:rPr>
      </w:pPr>
    </w:p>
    <w:p w:rsidR="006A2C27" w:rsidRPr="006D17FE" w:rsidRDefault="006A2C27" w:rsidP="00F42193">
      <w:pPr>
        <w:pStyle w:val="affc"/>
        <w:numPr>
          <w:ilvl w:val="0"/>
          <w:numId w:val="28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Выберите путь, дайте</w:t>
      </w:r>
      <w:r w:rsidRPr="006D17FE">
        <w:rPr>
          <w:sz w:val="28"/>
          <w:szCs w:val="28"/>
        </w:rPr>
        <w:t xml:space="preserve"> </w:t>
      </w:r>
      <w:r>
        <w:rPr>
          <w:sz w:val="28"/>
          <w:szCs w:val="28"/>
        </w:rPr>
        <w:t>имя</w:t>
      </w:r>
      <w:r w:rsidRPr="006D17FE">
        <w:rPr>
          <w:sz w:val="28"/>
          <w:szCs w:val="28"/>
        </w:rPr>
        <w:t xml:space="preserve"> файл</w:t>
      </w:r>
      <w:r>
        <w:rPr>
          <w:sz w:val="28"/>
          <w:szCs w:val="28"/>
        </w:rPr>
        <w:t>у и нажмите кнопку «Сохранить»</w:t>
      </w:r>
      <w:r w:rsidRPr="006D17FE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рисунок </w:t>
      </w:r>
      <w:r w:rsidR="00A47154">
        <w:rPr>
          <w:sz w:val="28"/>
          <w:szCs w:val="28"/>
        </w:rPr>
        <w:t>5</w:t>
      </w:r>
      <w:r w:rsidR="00E05D3C">
        <w:rPr>
          <w:sz w:val="28"/>
          <w:szCs w:val="28"/>
        </w:rPr>
        <w:t>1</w:t>
      </w:r>
      <w:r w:rsidRPr="006D17FE">
        <w:rPr>
          <w:sz w:val="28"/>
          <w:szCs w:val="28"/>
        </w:rPr>
        <w:t>).</w:t>
      </w:r>
    </w:p>
    <w:p w:rsidR="006A2C27" w:rsidRPr="00A272D2" w:rsidRDefault="006A2C27" w:rsidP="006A2C27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 </w:t>
      </w:r>
      <w:r w:rsidR="00562B84">
        <w:rPr>
          <w:noProof/>
          <w:sz w:val="28"/>
          <w:szCs w:val="28"/>
        </w:rPr>
        <w:drawing>
          <wp:inline distT="0" distB="0" distL="0" distR="0">
            <wp:extent cx="3816985" cy="2424430"/>
            <wp:effectExtent l="19050" t="0" r="0" b="0"/>
            <wp:docPr id="51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9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C27" w:rsidRPr="005F7679" w:rsidRDefault="006A2C27" w:rsidP="006A2C27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Рисунок </w:t>
      </w:r>
      <w:r w:rsidR="00A47154">
        <w:rPr>
          <w:bCs/>
          <w:sz w:val="28"/>
          <w:szCs w:val="28"/>
        </w:rPr>
        <w:t>5</w:t>
      </w:r>
      <w:r w:rsidR="00E05D3C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.</w:t>
      </w:r>
    </w:p>
    <w:p w:rsidR="006A2C27" w:rsidRPr="00A272D2" w:rsidRDefault="006A2C27" w:rsidP="006A2C27">
      <w:pPr>
        <w:spacing w:line="276" w:lineRule="auto"/>
        <w:ind w:firstLine="709"/>
        <w:jc w:val="both"/>
        <w:rPr>
          <w:sz w:val="28"/>
          <w:szCs w:val="28"/>
        </w:rPr>
      </w:pPr>
      <w:r w:rsidRPr="00A272D2">
        <w:rPr>
          <w:sz w:val="28"/>
          <w:szCs w:val="28"/>
        </w:rPr>
        <w:t> </w:t>
      </w:r>
    </w:p>
    <w:p w:rsidR="006A2C27" w:rsidRPr="00A272D2" w:rsidRDefault="006A2C27" w:rsidP="00F42193">
      <w:pPr>
        <w:pStyle w:val="affc"/>
        <w:numPr>
          <w:ilvl w:val="0"/>
          <w:numId w:val="28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случае успешного экспорта должно появиться окошко с сообщением «Ключ в формате PKCS#12 экспортирован». </w:t>
      </w:r>
      <w:r w:rsidRPr="00A272D2">
        <w:rPr>
          <w:sz w:val="28"/>
          <w:szCs w:val="28"/>
        </w:rPr>
        <w:t>Нажмите кнопку «</w:t>
      </w:r>
      <w:r w:rsidRPr="003D398E">
        <w:rPr>
          <w:bCs/>
          <w:sz w:val="28"/>
          <w:szCs w:val="28"/>
          <w:lang w:val="en-US"/>
        </w:rPr>
        <w:t>OK</w:t>
      </w:r>
      <w:r w:rsidRPr="00A272D2">
        <w:rPr>
          <w:sz w:val="28"/>
          <w:szCs w:val="28"/>
        </w:rPr>
        <w:t>» (</w:t>
      </w:r>
      <w:r>
        <w:rPr>
          <w:bCs/>
          <w:sz w:val="28"/>
          <w:szCs w:val="28"/>
        </w:rPr>
        <w:t xml:space="preserve">рисунок </w:t>
      </w:r>
      <w:r w:rsidR="00A47154">
        <w:rPr>
          <w:bCs/>
          <w:sz w:val="28"/>
          <w:szCs w:val="28"/>
        </w:rPr>
        <w:t>5</w:t>
      </w:r>
      <w:r w:rsidR="00E05D3C">
        <w:rPr>
          <w:bCs/>
          <w:sz w:val="28"/>
          <w:szCs w:val="28"/>
        </w:rPr>
        <w:t>2</w:t>
      </w:r>
      <w:r w:rsidRPr="00A272D2">
        <w:rPr>
          <w:b/>
          <w:bCs/>
          <w:sz w:val="28"/>
          <w:szCs w:val="28"/>
        </w:rPr>
        <w:t>)</w:t>
      </w:r>
      <w:r w:rsidRPr="00A272D2">
        <w:rPr>
          <w:sz w:val="28"/>
          <w:szCs w:val="28"/>
        </w:rPr>
        <w:t>.</w:t>
      </w:r>
    </w:p>
    <w:p w:rsidR="00DA7058" w:rsidRPr="00A272D2" w:rsidRDefault="00562B84" w:rsidP="00DA705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32405" cy="1201420"/>
            <wp:effectExtent l="19050" t="0" r="0" b="0"/>
            <wp:docPr id="52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C6D" w:rsidRDefault="00201587" w:rsidP="009674B7">
      <w:pPr>
        <w:spacing w:line="276" w:lineRule="auto"/>
        <w:ind w:firstLine="709"/>
        <w:rPr>
          <w:sz w:val="28"/>
          <w:szCs w:val="28"/>
        </w:rPr>
      </w:pPr>
      <w:r w:rsidRPr="00201587">
        <w:rPr>
          <w:sz w:val="28"/>
          <w:szCs w:val="28"/>
        </w:rPr>
        <w:t xml:space="preserve">Рисунок </w:t>
      </w:r>
      <w:r w:rsidR="00A47154">
        <w:rPr>
          <w:sz w:val="28"/>
          <w:szCs w:val="28"/>
        </w:rPr>
        <w:t>52</w:t>
      </w:r>
      <w:r>
        <w:rPr>
          <w:sz w:val="28"/>
          <w:szCs w:val="28"/>
        </w:rPr>
        <w:t>.</w:t>
      </w:r>
      <w:r w:rsidR="00DA7058" w:rsidRPr="00201587">
        <w:rPr>
          <w:sz w:val="28"/>
          <w:szCs w:val="28"/>
        </w:rPr>
        <w:br w:type="page"/>
      </w:r>
      <w:bookmarkStart w:id="46" w:name="_2._Подача_заявки_1"/>
      <w:bookmarkStart w:id="47" w:name="_4._Предоставление_документов_в_Цент"/>
      <w:bookmarkStart w:id="48" w:name="_Предоставление_документов_в_Центр_Р"/>
      <w:bookmarkStart w:id="49" w:name="_Предоставление_документов_в_Центр_Р_1"/>
      <w:bookmarkEnd w:id="46"/>
      <w:bookmarkEnd w:id="47"/>
      <w:bookmarkEnd w:id="48"/>
      <w:bookmarkEnd w:id="49"/>
    </w:p>
    <w:p w:rsidR="002D58D2" w:rsidRDefault="001B54E0" w:rsidP="002D58D2">
      <w:pPr>
        <w:pStyle w:val="1"/>
        <w:rPr>
          <w:lang w:val="kk-KZ"/>
        </w:rPr>
      </w:pPr>
      <w:bookmarkStart w:id="50" w:name="_Toc271559992"/>
      <w:r>
        <w:rPr>
          <w:lang w:val="kk-KZ"/>
        </w:rPr>
        <w:lastRenderedPageBreak/>
        <w:t xml:space="preserve">ИМПОРТ </w:t>
      </w:r>
      <w:r w:rsidR="002D58D2">
        <w:rPr>
          <w:lang w:val="kk-KZ"/>
        </w:rPr>
        <w:t>цифровых сертификатов в интернет браузеры</w:t>
      </w:r>
      <w:bookmarkEnd w:id="50"/>
    </w:p>
    <w:p w:rsidR="002D58D2" w:rsidRPr="002D58D2" w:rsidRDefault="002D58D2" w:rsidP="00E05D3C">
      <w:pPr>
        <w:spacing w:line="276" w:lineRule="auto"/>
        <w:ind w:firstLine="709"/>
        <w:contextualSpacing/>
        <w:jc w:val="both"/>
        <w:rPr>
          <w:sz w:val="28"/>
          <w:szCs w:val="28"/>
          <w:lang w:val="kk-KZ"/>
        </w:rPr>
      </w:pPr>
      <w:r w:rsidRPr="002D58D2">
        <w:rPr>
          <w:sz w:val="28"/>
          <w:szCs w:val="28"/>
          <w:lang w:val="kk-KZ"/>
        </w:rPr>
        <w:t>Последнее дейсвие, которое необходимо выполнить для того, что бы войти на в</w:t>
      </w:r>
      <w:r>
        <w:rPr>
          <w:sz w:val="28"/>
          <w:szCs w:val="28"/>
          <w:lang w:val="en-US"/>
        </w:rPr>
        <w:t>y</w:t>
      </w:r>
      <w:r w:rsidRPr="002D58D2">
        <w:rPr>
          <w:sz w:val="28"/>
          <w:szCs w:val="28"/>
          <w:lang w:val="kk-KZ"/>
        </w:rPr>
        <w:t xml:space="preserve">утренний портал ЕНИС – это </w:t>
      </w:r>
      <w:r w:rsidR="001B54E0" w:rsidRPr="002D58D2">
        <w:rPr>
          <w:sz w:val="28"/>
          <w:szCs w:val="28"/>
          <w:lang w:val="kk-KZ"/>
        </w:rPr>
        <w:t>импорт</w:t>
      </w:r>
      <w:r w:rsidR="001B54E0" w:rsidRPr="002D58D2" w:rsidDel="001B54E0">
        <w:rPr>
          <w:sz w:val="28"/>
          <w:szCs w:val="28"/>
          <w:lang w:val="kk-KZ"/>
        </w:rPr>
        <w:t xml:space="preserve"> </w:t>
      </w:r>
      <w:r w:rsidRPr="002D58D2">
        <w:rPr>
          <w:sz w:val="28"/>
          <w:szCs w:val="28"/>
          <w:lang w:val="kk-KZ"/>
        </w:rPr>
        <w:t>(</w:t>
      </w:r>
      <w:r w:rsidR="001B54E0" w:rsidRPr="002D58D2">
        <w:rPr>
          <w:sz w:val="28"/>
          <w:szCs w:val="28"/>
          <w:lang w:val="kk-KZ"/>
        </w:rPr>
        <w:t>установка</w:t>
      </w:r>
      <w:r w:rsidRPr="002D58D2">
        <w:rPr>
          <w:sz w:val="28"/>
          <w:szCs w:val="28"/>
          <w:lang w:val="kk-KZ"/>
        </w:rPr>
        <w:t>) цифровых сертификатов в интернет браузеры.</w:t>
      </w:r>
    </w:p>
    <w:p w:rsidR="002D58D2" w:rsidRPr="000A7115" w:rsidRDefault="002D58D2" w:rsidP="00E05D3C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2D58D2">
        <w:rPr>
          <w:sz w:val="28"/>
          <w:szCs w:val="28"/>
          <w:lang w:val="kk-KZ"/>
        </w:rPr>
        <w:t>Данная процедура различна для разных интернет браузеров. Поэтому далее будут отдельно рассмотрены процедуры импорта сертификатов в два наиболее популярные интернет браузер</w:t>
      </w:r>
      <w:r w:rsidR="00E05D3C">
        <w:rPr>
          <w:sz w:val="28"/>
          <w:szCs w:val="28"/>
        </w:rPr>
        <w:t>а</w:t>
      </w:r>
      <w:r w:rsidRPr="002D58D2">
        <w:rPr>
          <w:sz w:val="28"/>
          <w:szCs w:val="28"/>
          <w:lang w:val="kk-KZ"/>
        </w:rPr>
        <w:t xml:space="preserve">: Internet Explorer и Mozilla Firefox. </w:t>
      </w:r>
    </w:p>
    <w:p w:rsidR="00AF2EE3" w:rsidRPr="000A7115" w:rsidRDefault="00AF2EE3" w:rsidP="002D58D2">
      <w:pPr>
        <w:spacing w:line="276" w:lineRule="auto"/>
        <w:ind w:firstLine="709"/>
        <w:contextualSpacing/>
        <w:rPr>
          <w:sz w:val="28"/>
          <w:szCs w:val="28"/>
        </w:rPr>
      </w:pPr>
    </w:p>
    <w:p w:rsidR="00AF2EE3" w:rsidRPr="000A7115" w:rsidRDefault="00AF2EE3" w:rsidP="00AF2EE3">
      <w:pPr>
        <w:pStyle w:val="21"/>
      </w:pPr>
      <w:bookmarkStart w:id="51" w:name="_Toc271559993"/>
      <w:r w:rsidRPr="00AF2EE3">
        <w:t xml:space="preserve">Установка </w:t>
      </w:r>
      <w:r>
        <w:t>цифровых сертификатов в интернет браузер Internet Explorer</w:t>
      </w:r>
      <w:bookmarkEnd w:id="51"/>
    </w:p>
    <w:p w:rsidR="000E4FF3" w:rsidRPr="00512243" w:rsidRDefault="000E4FF3" w:rsidP="00F42193">
      <w:pPr>
        <w:pStyle w:val="affc"/>
        <w:numPr>
          <w:ilvl w:val="0"/>
          <w:numId w:val="30"/>
        </w:numPr>
        <w:spacing w:line="276" w:lineRule="auto"/>
        <w:ind w:left="0" w:firstLine="709"/>
        <w:rPr>
          <w:sz w:val="28"/>
          <w:szCs w:val="28"/>
        </w:rPr>
      </w:pPr>
      <w:r w:rsidRPr="00512243">
        <w:rPr>
          <w:sz w:val="28"/>
          <w:szCs w:val="28"/>
        </w:rPr>
        <w:t xml:space="preserve">Откройте интернет браузер Internet Explorer. </w:t>
      </w:r>
      <w:r w:rsidR="00670ECA" w:rsidRPr="00512243">
        <w:rPr>
          <w:sz w:val="28"/>
          <w:szCs w:val="28"/>
        </w:rPr>
        <w:t>Пройдите по ссылке</w:t>
      </w:r>
      <w:r w:rsidRPr="00512243">
        <w:rPr>
          <w:sz w:val="28"/>
          <w:szCs w:val="28"/>
        </w:rPr>
        <w:t xml:space="preserve"> </w:t>
      </w:r>
      <w:r w:rsidR="00512243">
        <w:rPr>
          <w:sz w:val="28"/>
          <w:szCs w:val="28"/>
        </w:rPr>
        <w:t xml:space="preserve">Сервис </w:t>
      </w:r>
      <w:r w:rsidR="00512243">
        <w:rPr>
          <w:sz w:val="28"/>
          <w:szCs w:val="28"/>
        </w:rPr>
        <w:sym w:font="Symbol" w:char="F0AE"/>
      </w:r>
      <w:r w:rsidR="00512243">
        <w:rPr>
          <w:sz w:val="28"/>
          <w:szCs w:val="28"/>
        </w:rPr>
        <w:t xml:space="preserve"> Свойства обозревателя </w:t>
      </w:r>
      <w:r w:rsidR="00512243" w:rsidRPr="00E05D3C">
        <w:rPr>
          <w:sz w:val="28"/>
          <w:szCs w:val="28"/>
        </w:rPr>
        <w:t xml:space="preserve">(рисунок </w:t>
      </w:r>
      <w:r w:rsidR="00A47154" w:rsidRPr="00E05D3C">
        <w:rPr>
          <w:sz w:val="28"/>
          <w:szCs w:val="28"/>
        </w:rPr>
        <w:t>53</w:t>
      </w:r>
      <w:r w:rsidR="00512243" w:rsidRPr="00E05D3C">
        <w:rPr>
          <w:sz w:val="28"/>
          <w:szCs w:val="28"/>
        </w:rPr>
        <w:t>)</w:t>
      </w:r>
    </w:p>
    <w:p w:rsidR="00512243" w:rsidRDefault="00562B84" w:rsidP="009418D8">
      <w:pPr>
        <w:pStyle w:val="affc"/>
        <w:spacing w:line="276" w:lineRule="auto"/>
        <w:ind w:left="0"/>
      </w:pPr>
      <w:r>
        <w:rPr>
          <w:noProof/>
        </w:rPr>
        <w:drawing>
          <wp:inline distT="0" distB="0" distL="0" distR="0">
            <wp:extent cx="5709920" cy="3997960"/>
            <wp:effectExtent l="19050" t="0" r="5080" b="0"/>
            <wp:docPr id="53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99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243" w:rsidRDefault="00512243" w:rsidP="009418D8">
      <w:pPr>
        <w:pStyle w:val="affc"/>
        <w:spacing w:line="276" w:lineRule="auto"/>
        <w:ind w:left="0"/>
        <w:rPr>
          <w:sz w:val="28"/>
          <w:szCs w:val="28"/>
        </w:rPr>
      </w:pPr>
      <w:r w:rsidRPr="00512243">
        <w:rPr>
          <w:sz w:val="28"/>
          <w:szCs w:val="28"/>
        </w:rPr>
        <w:t xml:space="preserve">Рисунок </w:t>
      </w:r>
      <w:r w:rsidR="00A47154">
        <w:rPr>
          <w:sz w:val="28"/>
          <w:szCs w:val="28"/>
        </w:rPr>
        <w:t>53</w:t>
      </w:r>
      <w:r>
        <w:rPr>
          <w:sz w:val="28"/>
          <w:szCs w:val="28"/>
        </w:rPr>
        <w:t>.</w:t>
      </w:r>
    </w:p>
    <w:p w:rsidR="00512243" w:rsidRDefault="00512243" w:rsidP="009418D8">
      <w:pPr>
        <w:pStyle w:val="affc"/>
        <w:spacing w:line="276" w:lineRule="auto"/>
        <w:ind w:left="0"/>
        <w:rPr>
          <w:sz w:val="28"/>
          <w:szCs w:val="28"/>
        </w:rPr>
      </w:pPr>
    </w:p>
    <w:p w:rsidR="00512243" w:rsidRDefault="00512243" w:rsidP="00F42193">
      <w:pPr>
        <w:pStyle w:val="affc"/>
        <w:numPr>
          <w:ilvl w:val="0"/>
          <w:numId w:val="30"/>
        </w:numPr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В открывшемся окне «Свойства обозревателя» откройте вкладку «Содержание» и нажмите на кнопку «Сертификаты» (рисунок </w:t>
      </w:r>
      <w:r w:rsidR="00A47154">
        <w:rPr>
          <w:sz w:val="28"/>
          <w:szCs w:val="28"/>
        </w:rPr>
        <w:t>54</w:t>
      </w:r>
      <w:r>
        <w:rPr>
          <w:sz w:val="28"/>
          <w:szCs w:val="28"/>
        </w:rPr>
        <w:t>).</w:t>
      </w:r>
    </w:p>
    <w:p w:rsidR="00512243" w:rsidRDefault="00562B84" w:rsidP="009418D8">
      <w:pPr>
        <w:pStyle w:val="affc"/>
        <w:spacing w:line="276" w:lineRule="auto"/>
        <w:ind w:left="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27780" cy="5347970"/>
            <wp:effectExtent l="19050" t="0" r="1270" b="0"/>
            <wp:docPr id="54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6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534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243" w:rsidRDefault="00512243" w:rsidP="009418D8">
      <w:pPr>
        <w:pStyle w:val="affc"/>
        <w:spacing w:line="276" w:lineRule="auto"/>
        <w:ind w:left="709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A47154">
        <w:rPr>
          <w:sz w:val="28"/>
          <w:szCs w:val="28"/>
        </w:rPr>
        <w:t>54</w:t>
      </w:r>
      <w:r>
        <w:rPr>
          <w:sz w:val="28"/>
          <w:szCs w:val="28"/>
        </w:rPr>
        <w:t>.</w:t>
      </w:r>
    </w:p>
    <w:p w:rsidR="00512243" w:rsidRDefault="00512243" w:rsidP="009418D8">
      <w:pPr>
        <w:pStyle w:val="affc"/>
        <w:spacing w:line="276" w:lineRule="auto"/>
        <w:ind w:left="709"/>
        <w:rPr>
          <w:sz w:val="28"/>
          <w:szCs w:val="28"/>
        </w:rPr>
      </w:pPr>
    </w:p>
    <w:p w:rsidR="00512243" w:rsidRDefault="00512243" w:rsidP="00F42193">
      <w:pPr>
        <w:pStyle w:val="affc"/>
        <w:numPr>
          <w:ilvl w:val="0"/>
          <w:numId w:val="30"/>
        </w:numPr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В окне «Сертификаты» встаньте на вкладку «Личные» и нажмите кнопку «Импорт» (рисунок </w:t>
      </w:r>
      <w:r w:rsidR="00A47154">
        <w:rPr>
          <w:sz w:val="28"/>
          <w:szCs w:val="28"/>
        </w:rPr>
        <w:t>55</w:t>
      </w:r>
      <w:r>
        <w:rPr>
          <w:sz w:val="28"/>
          <w:szCs w:val="28"/>
        </w:rPr>
        <w:t>).</w:t>
      </w:r>
    </w:p>
    <w:p w:rsidR="00512243" w:rsidRDefault="00562B84" w:rsidP="009418D8">
      <w:pPr>
        <w:spacing w:line="276" w:lineRule="auto"/>
        <w:ind w:left="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46550" cy="3796030"/>
            <wp:effectExtent l="19050" t="0" r="6350" b="0"/>
            <wp:docPr id="55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7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379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243" w:rsidRDefault="00512243" w:rsidP="009418D8">
      <w:pPr>
        <w:spacing w:line="276" w:lineRule="auto"/>
        <w:ind w:left="709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A47154">
        <w:rPr>
          <w:sz w:val="28"/>
          <w:szCs w:val="28"/>
        </w:rPr>
        <w:t>55</w:t>
      </w:r>
      <w:r>
        <w:rPr>
          <w:sz w:val="28"/>
          <w:szCs w:val="28"/>
        </w:rPr>
        <w:t>.</w:t>
      </w:r>
    </w:p>
    <w:p w:rsidR="00512243" w:rsidRDefault="00512243" w:rsidP="009418D8">
      <w:pPr>
        <w:spacing w:line="276" w:lineRule="auto"/>
        <w:ind w:left="709"/>
        <w:rPr>
          <w:sz w:val="28"/>
          <w:szCs w:val="28"/>
        </w:rPr>
      </w:pPr>
    </w:p>
    <w:p w:rsidR="00512243" w:rsidRDefault="00512243" w:rsidP="00F42193">
      <w:pPr>
        <w:pStyle w:val="affc"/>
        <w:numPr>
          <w:ilvl w:val="0"/>
          <w:numId w:val="30"/>
        </w:numPr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В «Мастере импорта сертификатов» нажмите кнопку «Далее» (рисунок </w:t>
      </w:r>
      <w:r w:rsidR="00A47154">
        <w:rPr>
          <w:sz w:val="28"/>
          <w:szCs w:val="28"/>
        </w:rPr>
        <w:t>56</w:t>
      </w:r>
      <w:r>
        <w:rPr>
          <w:sz w:val="28"/>
          <w:szCs w:val="28"/>
        </w:rPr>
        <w:t>).</w:t>
      </w:r>
    </w:p>
    <w:p w:rsidR="00512243" w:rsidRDefault="00562B84" w:rsidP="009418D8">
      <w:pPr>
        <w:pStyle w:val="affc"/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18915" cy="3636645"/>
            <wp:effectExtent l="19050" t="0" r="635" b="0"/>
            <wp:docPr id="56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8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363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243" w:rsidRDefault="00512243" w:rsidP="009418D8">
      <w:pPr>
        <w:pStyle w:val="affc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A47154">
        <w:rPr>
          <w:sz w:val="28"/>
          <w:szCs w:val="28"/>
        </w:rPr>
        <w:t>56</w:t>
      </w:r>
      <w:r>
        <w:rPr>
          <w:sz w:val="28"/>
          <w:szCs w:val="28"/>
        </w:rPr>
        <w:t>.</w:t>
      </w:r>
    </w:p>
    <w:p w:rsidR="00A30324" w:rsidRDefault="00A30324" w:rsidP="009418D8">
      <w:pPr>
        <w:pStyle w:val="affc"/>
        <w:spacing w:line="276" w:lineRule="auto"/>
        <w:rPr>
          <w:sz w:val="28"/>
          <w:szCs w:val="28"/>
        </w:rPr>
      </w:pPr>
    </w:p>
    <w:p w:rsidR="00AF2EE3" w:rsidRDefault="00731C91" w:rsidP="00F42193">
      <w:pPr>
        <w:pStyle w:val="affc"/>
        <w:numPr>
          <w:ilvl w:val="0"/>
          <w:numId w:val="30"/>
        </w:numPr>
        <w:spacing w:line="276" w:lineRule="auto"/>
        <w:ind w:left="709" w:firstLine="709"/>
        <w:rPr>
          <w:sz w:val="28"/>
          <w:szCs w:val="28"/>
        </w:rPr>
      </w:pPr>
      <w:r w:rsidRPr="00731C91">
        <w:rPr>
          <w:sz w:val="28"/>
          <w:szCs w:val="28"/>
        </w:rPr>
        <w:lastRenderedPageBreak/>
        <w:t>В открывшемся окошке необходимо указать имя файла для импорта. Для этого нажмите «Обзор»</w:t>
      </w:r>
      <w:r>
        <w:rPr>
          <w:sz w:val="28"/>
          <w:szCs w:val="28"/>
        </w:rPr>
        <w:t xml:space="preserve"> (рисунок </w:t>
      </w:r>
      <w:r w:rsidR="00A47154">
        <w:rPr>
          <w:sz w:val="28"/>
          <w:szCs w:val="28"/>
        </w:rPr>
        <w:t>57</w:t>
      </w:r>
      <w:r>
        <w:rPr>
          <w:sz w:val="28"/>
          <w:szCs w:val="28"/>
        </w:rPr>
        <w:t>).</w:t>
      </w:r>
      <w:r w:rsidR="00562B84">
        <w:rPr>
          <w:noProof/>
        </w:rPr>
        <w:drawing>
          <wp:inline distT="0" distB="0" distL="0" distR="0">
            <wp:extent cx="3413125" cy="3094355"/>
            <wp:effectExtent l="19050" t="0" r="0" b="0"/>
            <wp:docPr id="57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9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30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C91" w:rsidRPr="00AF2EE3" w:rsidRDefault="00731C91" w:rsidP="009418D8">
      <w:pPr>
        <w:pStyle w:val="affc"/>
        <w:spacing w:line="276" w:lineRule="auto"/>
        <w:ind w:left="709"/>
      </w:pPr>
      <w:r>
        <w:rPr>
          <w:sz w:val="28"/>
          <w:szCs w:val="28"/>
        </w:rPr>
        <w:t xml:space="preserve">Рисунок </w:t>
      </w:r>
      <w:r w:rsidR="00A47154">
        <w:rPr>
          <w:sz w:val="28"/>
          <w:szCs w:val="28"/>
        </w:rPr>
        <w:t>57</w:t>
      </w:r>
      <w:r>
        <w:rPr>
          <w:sz w:val="28"/>
          <w:szCs w:val="28"/>
        </w:rPr>
        <w:t>.</w:t>
      </w:r>
    </w:p>
    <w:p w:rsidR="00AF2EE3" w:rsidRPr="00AF2EE3" w:rsidRDefault="00AF2EE3" w:rsidP="009418D8">
      <w:pPr>
        <w:spacing w:line="276" w:lineRule="auto"/>
        <w:ind w:firstLine="709"/>
        <w:contextualSpacing/>
        <w:rPr>
          <w:sz w:val="28"/>
          <w:szCs w:val="28"/>
        </w:rPr>
      </w:pPr>
    </w:p>
    <w:p w:rsidR="00AF2EE3" w:rsidRPr="00594696" w:rsidRDefault="00594696" w:rsidP="00F42193">
      <w:pPr>
        <w:pStyle w:val="affc"/>
        <w:numPr>
          <w:ilvl w:val="0"/>
          <w:numId w:val="30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594696">
        <w:rPr>
          <w:sz w:val="28"/>
          <w:szCs w:val="28"/>
        </w:rPr>
        <w:t>Далее необходимо выбрать файл для импорта. В качестве типа сертификатов выберите «Все файлы (*.*) в нижнем правом углу окна»</w:t>
      </w:r>
      <w:r>
        <w:rPr>
          <w:sz w:val="28"/>
          <w:szCs w:val="28"/>
        </w:rPr>
        <w:t xml:space="preserve">. </w:t>
      </w:r>
      <w:r w:rsidRPr="00594696">
        <w:rPr>
          <w:sz w:val="28"/>
          <w:szCs w:val="28"/>
        </w:rPr>
        <w:t xml:space="preserve">Найдите </w:t>
      </w:r>
      <w:r>
        <w:rPr>
          <w:sz w:val="28"/>
          <w:szCs w:val="28"/>
        </w:rPr>
        <w:t xml:space="preserve">экспортированный из ПО </w:t>
      </w:r>
      <w:r w:rsidRPr="00C7260D">
        <w:rPr>
          <w:sz w:val="28"/>
          <w:szCs w:val="28"/>
        </w:rPr>
        <w:t>«Конфигуратор TumarCSP»</w:t>
      </w:r>
      <w:r>
        <w:rPr>
          <w:sz w:val="28"/>
          <w:szCs w:val="28"/>
        </w:rPr>
        <w:t xml:space="preserve"> </w:t>
      </w:r>
      <w:r w:rsidR="007F6CC1">
        <w:rPr>
          <w:sz w:val="28"/>
          <w:szCs w:val="28"/>
          <w:lang w:val="en-US"/>
        </w:rPr>
        <w:t>RSA</w:t>
      </w:r>
      <w:r w:rsidRPr="00594696">
        <w:rPr>
          <w:sz w:val="28"/>
          <w:szCs w:val="28"/>
        </w:rPr>
        <w:t xml:space="preserve"> сертификат</w:t>
      </w:r>
      <w:r>
        <w:rPr>
          <w:sz w:val="28"/>
          <w:szCs w:val="28"/>
        </w:rPr>
        <w:t xml:space="preserve"> и нажмите кнопку «Открыть»</w:t>
      </w:r>
      <w:r w:rsidR="00B93A4E">
        <w:rPr>
          <w:sz w:val="28"/>
          <w:szCs w:val="28"/>
        </w:rPr>
        <w:t xml:space="preserve"> (рисунок </w:t>
      </w:r>
      <w:r w:rsidR="00A47154">
        <w:rPr>
          <w:sz w:val="28"/>
          <w:szCs w:val="28"/>
        </w:rPr>
        <w:t>58</w:t>
      </w:r>
      <w:r w:rsidR="00B93A4E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594696">
        <w:rPr>
          <w:sz w:val="28"/>
          <w:szCs w:val="28"/>
        </w:rPr>
        <w:t xml:space="preserve"> </w:t>
      </w:r>
    </w:p>
    <w:p w:rsidR="00AF2EE3" w:rsidRDefault="00562B84" w:rsidP="009418D8">
      <w:pPr>
        <w:spacing w:line="276" w:lineRule="auto"/>
        <w:ind w:left="284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65700" cy="3476625"/>
            <wp:effectExtent l="19050" t="0" r="6350" b="0"/>
            <wp:docPr id="58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2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A4E" w:rsidRPr="00AF2EE3" w:rsidRDefault="00B93A4E" w:rsidP="009418D8">
      <w:pPr>
        <w:spacing w:line="276" w:lineRule="auto"/>
        <w:ind w:left="284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A47154">
        <w:rPr>
          <w:sz w:val="28"/>
          <w:szCs w:val="28"/>
        </w:rPr>
        <w:t>58</w:t>
      </w:r>
      <w:r>
        <w:rPr>
          <w:sz w:val="28"/>
          <w:szCs w:val="28"/>
        </w:rPr>
        <w:t>.</w:t>
      </w:r>
    </w:p>
    <w:p w:rsidR="00AF2EE3" w:rsidRPr="00AF2EE3" w:rsidRDefault="00AF2EE3" w:rsidP="009418D8">
      <w:pPr>
        <w:spacing w:line="276" w:lineRule="auto"/>
        <w:ind w:firstLine="709"/>
        <w:contextualSpacing/>
        <w:rPr>
          <w:sz w:val="28"/>
          <w:szCs w:val="28"/>
        </w:rPr>
      </w:pPr>
    </w:p>
    <w:p w:rsidR="00AF2EE3" w:rsidRPr="00AF2EE3" w:rsidRDefault="00B93A4E" w:rsidP="00F42193">
      <w:pPr>
        <w:pStyle w:val="affc"/>
        <w:numPr>
          <w:ilvl w:val="0"/>
          <w:numId w:val="30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Теперь в мастере импорта сертификатов  должен прописаться путь к выбранному файлу в поле «Имя файла». Нажмите кнопку «Далее»</w:t>
      </w:r>
      <w:r w:rsidR="00AB517D">
        <w:rPr>
          <w:sz w:val="28"/>
          <w:szCs w:val="28"/>
        </w:rPr>
        <w:t xml:space="preserve"> (рисунок 5</w:t>
      </w:r>
      <w:r w:rsidR="00A47154">
        <w:rPr>
          <w:sz w:val="28"/>
          <w:szCs w:val="28"/>
        </w:rPr>
        <w:t>9</w:t>
      </w:r>
      <w:r w:rsidR="00AB517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AF2EE3" w:rsidRDefault="00562B84" w:rsidP="009418D8">
      <w:pPr>
        <w:spacing w:line="276" w:lineRule="auto"/>
        <w:ind w:firstLine="709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20845" cy="3816985"/>
            <wp:effectExtent l="19050" t="0" r="8255" b="0"/>
            <wp:docPr id="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381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17D" w:rsidRPr="00AF2EE3" w:rsidRDefault="00AB517D" w:rsidP="009418D8">
      <w:pPr>
        <w:spacing w:line="276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Рисунок 5</w:t>
      </w:r>
      <w:r w:rsidR="00A47154">
        <w:rPr>
          <w:sz w:val="28"/>
          <w:szCs w:val="28"/>
        </w:rPr>
        <w:t>9</w:t>
      </w:r>
      <w:r>
        <w:rPr>
          <w:sz w:val="28"/>
          <w:szCs w:val="28"/>
        </w:rPr>
        <w:t>.</w:t>
      </w:r>
    </w:p>
    <w:p w:rsidR="00AF2EE3" w:rsidRPr="00AF2EE3" w:rsidRDefault="00AF2EE3" w:rsidP="009418D8">
      <w:pPr>
        <w:spacing w:line="276" w:lineRule="auto"/>
        <w:ind w:firstLine="709"/>
        <w:contextualSpacing/>
        <w:rPr>
          <w:sz w:val="28"/>
          <w:szCs w:val="28"/>
        </w:rPr>
      </w:pPr>
    </w:p>
    <w:p w:rsidR="00AF2EE3" w:rsidRPr="00AF2EE3" w:rsidRDefault="00AB517D" w:rsidP="00F42193">
      <w:pPr>
        <w:pStyle w:val="affc"/>
        <w:numPr>
          <w:ilvl w:val="0"/>
          <w:numId w:val="30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Введите пароль, который указывался при экспорте сертификата. В полях с галочками оставить выбранную по умолчанию опцию «Включить все расширенные опции». Нажать «Далее» (рисунок </w:t>
      </w:r>
      <w:r w:rsidR="00A47154">
        <w:rPr>
          <w:sz w:val="28"/>
          <w:szCs w:val="28"/>
        </w:rPr>
        <w:t>60</w:t>
      </w:r>
      <w:r>
        <w:rPr>
          <w:sz w:val="28"/>
          <w:szCs w:val="28"/>
        </w:rPr>
        <w:t xml:space="preserve">). </w:t>
      </w:r>
    </w:p>
    <w:p w:rsidR="00AF2EE3" w:rsidRPr="00AF2EE3" w:rsidRDefault="00AF2EE3" w:rsidP="009418D8">
      <w:pPr>
        <w:spacing w:line="276" w:lineRule="auto"/>
        <w:ind w:firstLine="709"/>
        <w:contextualSpacing/>
        <w:rPr>
          <w:sz w:val="28"/>
          <w:szCs w:val="28"/>
        </w:rPr>
      </w:pPr>
    </w:p>
    <w:p w:rsidR="00AF2EE3" w:rsidRPr="00AF2EE3" w:rsidRDefault="00AF2EE3" w:rsidP="009418D8">
      <w:pPr>
        <w:spacing w:line="276" w:lineRule="auto"/>
        <w:ind w:firstLine="709"/>
        <w:contextualSpacing/>
        <w:rPr>
          <w:sz w:val="28"/>
          <w:szCs w:val="28"/>
        </w:rPr>
      </w:pPr>
    </w:p>
    <w:p w:rsidR="00AF2EE3" w:rsidRPr="00AF2EE3" w:rsidRDefault="00AF2EE3" w:rsidP="009418D8">
      <w:pPr>
        <w:spacing w:line="276" w:lineRule="auto"/>
        <w:ind w:firstLine="709"/>
        <w:contextualSpacing/>
        <w:rPr>
          <w:sz w:val="28"/>
          <w:szCs w:val="28"/>
        </w:rPr>
      </w:pPr>
    </w:p>
    <w:p w:rsidR="00AF2EE3" w:rsidRPr="00AF2EE3" w:rsidRDefault="00AF2EE3" w:rsidP="009418D8">
      <w:pPr>
        <w:spacing w:line="276" w:lineRule="auto"/>
        <w:ind w:firstLine="709"/>
        <w:contextualSpacing/>
        <w:rPr>
          <w:sz w:val="28"/>
          <w:szCs w:val="28"/>
        </w:rPr>
      </w:pPr>
    </w:p>
    <w:p w:rsidR="00AF2EE3" w:rsidRPr="00AF2EE3" w:rsidRDefault="00AF2EE3" w:rsidP="009418D8">
      <w:pPr>
        <w:spacing w:line="276" w:lineRule="auto"/>
        <w:ind w:firstLine="709"/>
        <w:contextualSpacing/>
        <w:rPr>
          <w:sz w:val="28"/>
          <w:szCs w:val="28"/>
        </w:rPr>
      </w:pPr>
    </w:p>
    <w:p w:rsidR="00AF2EE3" w:rsidRDefault="00562B84" w:rsidP="009418D8">
      <w:pPr>
        <w:spacing w:line="276" w:lineRule="auto"/>
        <w:ind w:firstLine="709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04005" cy="3731895"/>
            <wp:effectExtent l="19050" t="0" r="0" b="0"/>
            <wp:docPr id="60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2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37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17D" w:rsidRPr="00AF2EE3" w:rsidRDefault="00AB517D" w:rsidP="009418D8">
      <w:pPr>
        <w:spacing w:line="276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A47154">
        <w:rPr>
          <w:sz w:val="28"/>
          <w:szCs w:val="28"/>
        </w:rPr>
        <w:t>60</w:t>
      </w:r>
      <w:r>
        <w:rPr>
          <w:sz w:val="28"/>
          <w:szCs w:val="28"/>
        </w:rPr>
        <w:t>.</w:t>
      </w:r>
    </w:p>
    <w:p w:rsidR="00AF2EE3" w:rsidRPr="00AF2EE3" w:rsidRDefault="00AF2EE3" w:rsidP="009418D8">
      <w:pPr>
        <w:spacing w:line="276" w:lineRule="auto"/>
        <w:ind w:firstLine="709"/>
        <w:contextualSpacing/>
        <w:rPr>
          <w:sz w:val="28"/>
          <w:szCs w:val="28"/>
        </w:rPr>
      </w:pPr>
    </w:p>
    <w:p w:rsidR="00B24DFA" w:rsidRDefault="00B24DFA" w:rsidP="00F42193">
      <w:pPr>
        <w:pStyle w:val="affc"/>
        <w:numPr>
          <w:ilvl w:val="0"/>
          <w:numId w:val="30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Убедиться, что в качестве хранилища сертификатов выбрано личное хранилище и нажать «Далее» (рисунок </w:t>
      </w:r>
      <w:r w:rsidR="00A47154">
        <w:rPr>
          <w:sz w:val="28"/>
          <w:szCs w:val="28"/>
        </w:rPr>
        <w:t>61</w:t>
      </w:r>
      <w:r>
        <w:rPr>
          <w:sz w:val="28"/>
          <w:szCs w:val="28"/>
        </w:rPr>
        <w:t>).</w:t>
      </w:r>
    </w:p>
    <w:p w:rsidR="00AF2EE3" w:rsidRDefault="00562B84" w:rsidP="009418D8">
      <w:pPr>
        <w:pStyle w:val="affc"/>
        <w:spacing w:line="276" w:lineRule="auto"/>
        <w:ind w:left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27525" cy="3912870"/>
            <wp:effectExtent l="19050" t="0" r="0" b="0"/>
            <wp:docPr id="61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3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391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DFA" w:rsidRPr="00AF2EE3" w:rsidRDefault="00B24DFA" w:rsidP="009418D8">
      <w:pPr>
        <w:pStyle w:val="affc"/>
        <w:spacing w:line="276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A47154">
        <w:rPr>
          <w:sz w:val="28"/>
          <w:szCs w:val="28"/>
        </w:rPr>
        <w:t>61</w:t>
      </w:r>
      <w:r>
        <w:rPr>
          <w:sz w:val="28"/>
          <w:szCs w:val="28"/>
        </w:rPr>
        <w:t>.</w:t>
      </w:r>
    </w:p>
    <w:p w:rsidR="00AF2EE3" w:rsidRPr="00AF2EE3" w:rsidRDefault="00AF2EE3" w:rsidP="009418D8">
      <w:pPr>
        <w:spacing w:line="276" w:lineRule="auto"/>
        <w:ind w:firstLine="709"/>
        <w:contextualSpacing/>
        <w:rPr>
          <w:sz w:val="28"/>
          <w:szCs w:val="28"/>
        </w:rPr>
      </w:pPr>
    </w:p>
    <w:p w:rsidR="00AF2EE3" w:rsidRDefault="005456BD" w:rsidP="00F42193">
      <w:pPr>
        <w:pStyle w:val="affc"/>
        <w:numPr>
          <w:ilvl w:val="0"/>
          <w:numId w:val="30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Нажать «Готово» (рисунок </w:t>
      </w:r>
      <w:r w:rsidR="00A47154">
        <w:rPr>
          <w:sz w:val="28"/>
          <w:szCs w:val="28"/>
        </w:rPr>
        <w:t>62</w:t>
      </w:r>
      <w:r>
        <w:rPr>
          <w:sz w:val="28"/>
          <w:szCs w:val="28"/>
        </w:rPr>
        <w:t>).</w:t>
      </w:r>
    </w:p>
    <w:p w:rsidR="005456BD" w:rsidRDefault="00562B84" w:rsidP="009418D8">
      <w:pPr>
        <w:pStyle w:val="affc"/>
        <w:spacing w:line="276" w:lineRule="auto"/>
        <w:ind w:left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05680" cy="4370070"/>
            <wp:effectExtent l="19050" t="0" r="0" b="0"/>
            <wp:docPr id="62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4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437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6BD" w:rsidRDefault="005456BD" w:rsidP="009418D8">
      <w:pPr>
        <w:pStyle w:val="affc"/>
        <w:spacing w:line="276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A47154">
        <w:rPr>
          <w:sz w:val="28"/>
          <w:szCs w:val="28"/>
        </w:rPr>
        <w:t>62</w:t>
      </w:r>
      <w:r>
        <w:rPr>
          <w:sz w:val="28"/>
          <w:szCs w:val="28"/>
        </w:rPr>
        <w:t>.</w:t>
      </w:r>
    </w:p>
    <w:p w:rsidR="009418D8" w:rsidRPr="00AF2EE3" w:rsidRDefault="009418D8" w:rsidP="009418D8">
      <w:pPr>
        <w:pStyle w:val="affc"/>
        <w:spacing w:line="276" w:lineRule="auto"/>
        <w:ind w:left="709"/>
        <w:jc w:val="both"/>
        <w:rPr>
          <w:sz w:val="28"/>
          <w:szCs w:val="28"/>
        </w:rPr>
      </w:pPr>
    </w:p>
    <w:p w:rsidR="001C0E71" w:rsidRDefault="001C0E71" w:rsidP="00F42193">
      <w:pPr>
        <w:pStyle w:val="affc"/>
        <w:numPr>
          <w:ilvl w:val="0"/>
          <w:numId w:val="30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1C0E71">
        <w:rPr>
          <w:sz w:val="28"/>
          <w:szCs w:val="28"/>
        </w:rPr>
        <w:t>Имя профайла выберите из спадающего списка, где выбираете файловую систему – FS</w:t>
      </w:r>
      <w:r w:rsidR="003B412F">
        <w:rPr>
          <w:sz w:val="28"/>
          <w:szCs w:val="28"/>
          <w:lang w:val="en-US"/>
        </w:rPr>
        <w:t>y</w:t>
      </w:r>
      <w:r w:rsidRPr="001C0E71">
        <w:rPr>
          <w:sz w:val="28"/>
          <w:szCs w:val="28"/>
        </w:rPr>
        <w:t>stem и нажмите кнопку «Ок»</w:t>
      </w:r>
      <w:r>
        <w:rPr>
          <w:sz w:val="28"/>
          <w:szCs w:val="28"/>
        </w:rPr>
        <w:t xml:space="preserve"> (рисунок </w:t>
      </w:r>
      <w:r w:rsidR="00A47154">
        <w:rPr>
          <w:sz w:val="28"/>
          <w:szCs w:val="28"/>
        </w:rPr>
        <w:t>63</w:t>
      </w:r>
      <w:r>
        <w:rPr>
          <w:sz w:val="28"/>
          <w:szCs w:val="28"/>
        </w:rPr>
        <w:t>).</w:t>
      </w:r>
    </w:p>
    <w:p w:rsidR="001C0E71" w:rsidRDefault="00562B84" w:rsidP="001C0E71">
      <w:pPr>
        <w:pStyle w:val="affc"/>
        <w:spacing w:line="276" w:lineRule="auto"/>
        <w:ind w:left="709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338320" cy="4253230"/>
            <wp:effectExtent l="19050" t="0" r="5080" b="0"/>
            <wp:docPr id="63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5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42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E71" w:rsidRDefault="001C0E71" w:rsidP="001C0E71">
      <w:pPr>
        <w:pStyle w:val="affc"/>
        <w:spacing w:line="276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A47154">
        <w:rPr>
          <w:sz w:val="28"/>
          <w:szCs w:val="28"/>
        </w:rPr>
        <w:t>63</w:t>
      </w:r>
      <w:r>
        <w:rPr>
          <w:sz w:val="28"/>
          <w:szCs w:val="28"/>
        </w:rPr>
        <w:t>.</w:t>
      </w:r>
    </w:p>
    <w:p w:rsidR="001C0E71" w:rsidRDefault="001C0E71" w:rsidP="001C0E71">
      <w:pPr>
        <w:pStyle w:val="affc"/>
        <w:spacing w:line="276" w:lineRule="auto"/>
        <w:ind w:left="709"/>
        <w:jc w:val="both"/>
        <w:rPr>
          <w:sz w:val="28"/>
          <w:szCs w:val="28"/>
        </w:rPr>
      </w:pPr>
    </w:p>
    <w:p w:rsidR="001C0E71" w:rsidRDefault="001C0E71" w:rsidP="00F42193">
      <w:pPr>
        <w:pStyle w:val="affc"/>
        <w:numPr>
          <w:ilvl w:val="0"/>
          <w:numId w:val="30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сертификат успешно импортирован должно появиться окошко со следующим сообщением:</w:t>
      </w:r>
    </w:p>
    <w:p w:rsidR="001C0E71" w:rsidRDefault="00562B84" w:rsidP="001C0E71">
      <w:pPr>
        <w:pStyle w:val="affc"/>
        <w:spacing w:line="276" w:lineRule="auto"/>
        <w:ind w:left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275205" cy="1190625"/>
            <wp:effectExtent l="19050" t="0" r="0" b="0"/>
            <wp:docPr id="64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8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E71" w:rsidRDefault="001C0E71" w:rsidP="001C0E71">
      <w:pPr>
        <w:pStyle w:val="affc"/>
        <w:spacing w:line="276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A47154">
        <w:rPr>
          <w:sz w:val="28"/>
          <w:szCs w:val="28"/>
        </w:rPr>
        <w:t>64</w:t>
      </w:r>
      <w:r>
        <w:rPr>
          <w:sz w:val="28"/>
          <w:szCs w:val="28"/>
        </w:rPr>
        <w:t>.</w:t>
      </w:r>
    </w:p>
    <w:p w:rsidR="001C0E71" w:rsidRDefault="001C0E71" w:rsidP="001C0E71">
      <w:pPr>
        <w:pStyle w:val="affc"/>
        <w:spacing w:line="276" w:lineRule="auto"/>
        <w:ind w:left="709"/>
        <w:jc w:val="both"/>
        <w:rPr>
          <w:sz w:val="28"/>
          <w:szCs w:val="28"/>
        </w:rPr>
      </w:pPr>
    </w:p>
    <w:p w:rsidR="009418D8" w:rsidRPr="009418D8" w:rsidRDefault="009418D8" w:rsidP="009418D8">
      <w:pPr>
        <w:pStyle w:val="21"/>
      </w:pPr>
      <w:bookmarkStart w:id="52" w:name="_Toc271559994"/>
      <w:r w:rsidRPr="00AF2EE3">
        <w:t xml:space="preserve">Установка </w:t>
      </w:r>
      <w:r>
        <w:t xml:space="preserve">цифровых сертификатов в интернет </w:t>
      </w:r>
      <w:r w:rsidR="003B412F">
        <w:t xml:space="preserve">браузер </w:t>
      </w:r>
      <w:r>
        <w:rPr>
          <w:lang w:val="en-US"/>
        </w:rPr>
        <w:t>Mozilla</w:t>
      </w:r>
      <w:r w:rsidRPr="009418D8">
        <w:t xml:space="preserve"> </w:t>
      </w:r>
      <w:r>
        <w:rPr>
          <w:lang w:val="en-US"/>
        </w:rPr>
        <w:t>Firefox</w:t>
      </w:r>
      <w:bookmarkEnd w:id="52"/>
    </w:p>
    <w:p w:rsidR="009418D8" w:rsidRDefault="00A91657" w:rsidP="00F42193">
      <w:pPr>
        <w:pStyle w:val="affc"/>
        <w:numPr>
          <w:ilvl w:val="0"/>
          <w:numId w:val="31"/>
        </w:numPr>
        <w:spacing w:after="20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Откройте интернет браузер </w:t>
      </w:r>
      <w:r w:rsidRPr="00A91657">
        <w:rPr>
          <w:sz w:val="28"/>
          <w:szCs w:val="28"/>
        </w:rPr>
        <w:t>Mozilla Firefox</w:t>
      </w:r>
      <w:r w:rsidR="009A2A25">
        <w:rPr>
          <w:sz w:val="28"/>
          <w:szCs w:val="28"/>
        </w:rPr>
        <w:t xml:space="preserve">. Зайдите в меню браузера «Инструменты», далее «Настройки» (рисунок </w:t>
      </w:r>
      <w:r w:rsidR="00A47154">
        <w:rPr>
          <w:sz w:val="28"/>
          <w:szCs w:val="28"/>
        </w:rPr>
        <w:t>65</w:t>
      </w:r>
      <w:r w:rsidR="009A2A25">
        <w:rPr>
          <w:sz w:val="28"/>
          <w:szCs w:val="28"/>
        </w:rPr>
        <w:t>).</w:t>
      </w:r>
    </w:p>
    <w:p w:rsidR="009A2A25" w:rsidRDefault="00562B84" w:rsidP="009A2A25">
      <w:pPr>
        <w:pStyle w:val="affc"/>
        <w:spacing w:after="200" w:line="276" w:lineRule="auto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92700" cy="3678555"/>
            <wp:effectExtent l="19050" t="0" r="0" b="0"/>
            <wp:docPr id="6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5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67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A25" w:rsidRDefault="009A2A25" w:rsidP="009A2A25">
      <w:pPr>
        <w:pStyle w:val="affc"/>
        <w:spacing w:after="200"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A47154">
        <w:rPr>
          <w:sz w:val="28"/>
          <w:szCs w:val="28"/>
        </w:rPr>
        <w:t>65</w:t>
      </w:r>
      <w:r>
        <w:rPr>
          <w:sz w:val="28"/>
          <w:szCs w:val="28"/>
        </w:rPr>
        <w:t>.</w:t>
      </w:r>
    </w:p>
    <w:p w:rsidR="0041249A" w:rsidRDefault="0041249A" w:rsidP="009A2A25">
      <w:pPr>
        <w:pStyle w:val="affc"/>
        <w:spacing w:after="200" w:line="276" w:lineRule="auto"/>
        <w:ind w:left="0"/>
        <w:jc w:val="both"/>
        <w:rPr>
          <w:sz w:val="28"/>
          <w:szCs w:val="28"/>
        </w:rPr>
      </w:pPr>
    </w:p>
    <w:p w:rsidR="005E3E1E" w:rsidRDefault="0041249A" w:rsidP="00F42193">
      <w:pPr>
        <w:pStyle w:val="affc"/>
        <w:numPr>
          <w:ilvl w:val="0"/>
          <w:numId w:val="31"/>
        </w:numPr>
        <w:spacing w:after="20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Откройте вкладку «Дополнительные», затем вкладку «Шифрование» и нажмите «Просмотр сертификатов» (рисунок </w:t>
      </w:r>
      <w:r w:rsidR="00A47154">
        <w:rPr>
          <w:sz w:val="28"/>
          <w:szCs w:val="28"/>
        </w:rPr>
        <w:t>66</w:t>
      </w:r>
      <w:r>
        <w:rPr>
          <w:sz w:val="28"/>
          <w:szCs w:val="28"/>
        </w:rPr>
        <w:t>).</w:t>
      </w:r>
    </w:p>
    <w:p w:rsidR="0041249A" w:rsidRDefault="00562B84" w:rsidP="0041249A">
      <w:pPr>
        <w:spacing w:line="276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20590" cy="3902075"/>
            <wp:effectExtent l="19050" t="0" r="3810" b="0"/>
            <wp:docPr id="66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8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390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49A" w:rsidRDefault="0041249A" w:rsidP="0041249A">
      <w:pPr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A47154">
        <w:rPr>
          <w:sz w:val="28"/>
          <w:szCs w:val="28"/>
        </w:rPr>
        <w:t>66.</w:t>
      </w:r>
    </w:p>
    <w:p w:rsidR="006834A3" w:rsidRPr="000D51AD" w:rsidRDefault="006834A3" w:rsidP="00F42193">
      <w:pPr>
        <w:pStyle w:val="affc"/>
        <w:numPr>
          <w:ilvl w:val="0"/>
          <w:numId w:val="3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7F11AD">
        <w:rPr>
          <w:sz w:val="28"/>
          <w:szCs w:val="28"/>
        </w:rPr>
        <w:lastRenderedPageBreak/>
        <w:t>Далее пройдите на вкладку «Ваши сертификаты»</w:t>
      </w:r>
      <w:r w:rsidR="000D51AD">
        <w:rPr>
          <w:sz w:val="28"/>
          <w:szCs w:val="28"/>
        </w:rPr>
        <w:t xml:space="preserve"> и </w:t>
      </w:r>
      <w:r w:rsidRPr="000D51AD">
        <w:rPr>
          <w:sz w:val="28"/>
          <w:szCs w:val="28"/>
        </w:rPr>
        <w:t>нажмите кнопку «Импортировать» (</w:t>
      </w:r>
      <w:r w:rsidR="000D51AD">
        <w:rPr>
          <w:sz w:val="28"/>
          <w:szCs w:val="28"/>
        </w:rPr>
        <w:t xml:space="preserve">рисунок </w:t>
      </w:r>
      <w:r w:rsidR="00026584">
        <w:rPr>
          <w:sz w:val="28"/>
          <w:szCs w:val="28"/>
        </w:rPr>
        <w:t>67</w:t>
      </w:r>
      <w:r w:rsidRPr="000D51AD">
        <w:rPr>
          <w:sz w:val="28"/>
          <w:szCs w:val="28"/>
        </w:rPr>
        <w:t>).</w:t>
      </w:r>
    </w:p>
    <w:p w:rsidR="006834A3" w:rsidRDefault="00562B84" w:rsidP="006834A3">
      <w:pPr>
        <w:spacing w:after="200" w:line="276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3263900"/>
            <wp:effectExtent l="19050" t="0" r="0" b="0"/>
            <wp:docPr id="67" name="Рисунок 433" descr="image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3" descr="image006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1AD" w:rsidRPr="006834A3" w:rsidRDefault="000D51AD" w:rsidP="006834A3">
      <w:p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026584">
        <w:rPr>
          <w:sz w:val="28"/>
          <w:szCs w:val="28"/>
        </w:rPr>
        <w:t>67</w:t>
      </w:r>
      <w:r>
        <w:rPr>
          <w:sz w:val="28"/>
          <w:szCs w:val="28"/>
        </w:rPr>
        <w:t>.</w:t>
      </w:r>
    </w:p>
    <w:p w:rsidR="005E3E1E" w:rsidRDefault="009835FC" w:rsidP="00F42193">
      <w:pPr>
        <w:pStyle w:val="affc"/>
        <w:numPr>
          <w:ilvl w:val="0"/>
          <w:numId w:val="31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Выберите </w:t>
      </w:r>
      <w:r w:rsidR="00EF4967">
        <w:rPr>
          <w:sz w:val="28"/>
          <w:szCs w:val="28"/>
          <w:lang w:val="en-US"/>
        </w:rPr>
        <w:t>RSA</w:t>
      </w:r>
      <w:r w:rsidR="00EF4967" w:rsidRPr="00EF4967">
        <w:rPr>
          <w:sz w:val="28"/>
          <w:szCs w:val="28"/>
        </w:rPr>
        <w:t xml:space="preserve"> </w:t>
      </w:r>
      <w:r>
        <w:rPr>
          <w:sz w:val="28"/>
          <w:szCs w:val="28"/>
        </w:rPr>
        <w:t>сертификат для импорта. Нажмите «Открыть» (</w:t>
      </w:r>
      <w:r w:rsidR="00EF4967">
        <w:rPr>
          <w:sz w:val="28"/>
          <w:szCs w:val="28"/>
        </w:rPr>
        <w:t>рисуно</w:t>
      </w:r>
      <w:r>
        <w:rPr>
          <w:sz w:val="28"/>
          <w:szCs w:val="28"/>
        </w:rPr>
        <w:t xml:space="preserve">к </w:t>
      </w:r>
      <w:r w:rsidR="00026584">
        <w:rPr>
          <w:sz w:val="28"/>
          <w:szCs w:val="28"/>
        </w:rPr>
        <w:t>68</w:t>
      </w:r>
      <w:r>
        <w:rPr>
          <w:sz w:val="28"/>
          <w:szCs w:val="28"/>
        </w:rPr>
        <w:t>).</w:t>
      </w:r>
    </w:p>
    <w:p w:rsidR="009835FC" w:rsidRDefault="00562B84" w:rsidP="009835FC">
      <w:pPr>
        <w:pStyle w:val="affc"/>
        <w:spacing w:line="276" w:lineRule="auto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82285" cy="3881120"/>
            <wp:effectExtent l="19050" t="0" r="0" b="0"/>
            <wp:docPr id="68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388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5FC" w:rsidRPr="005E3E1E" w:rsidRDefault="009835FC" w:rsidP="009835FC">
      <w:pPr>
        <w:pStyle w:val="affc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026584">
        <w:rPr>
          <w:sz w:val="28"/>
          <w:szCs w:val="28"/>
        </w:rPr>
        <w:t>68</w:t>
      </w:r>
      <w:r>
        <w:rPr>
          <w:sz w:val="28"/>
          <w:szCs w:val="28"/>
        </w:rPr>
        <w:t>.</w:t>
      </w:r>
    </w:p>
    <w:p w:rsidR="009418D8" w:rsidRDefault="009418D8" w:rsidP="00A272D2">
      <w:pPr>
        <w:pStyle w:val="affc"/>
        <w:spacing w:after="200" w:line="276" w:lineRule="auto"/>
        <w:ind w:left="0" w:firstLine="709"/>
        <w:jc w:val="both"/>
        <w:rPr>
          <w:b/>
          <w:sz w:val="28"/>
          <w:szCs w:val="28"/>
        </w:rPr>
      </w:pPr>
    </w:p>
    <w:p w:rsidR="009418D8" w:rsidRDefault="005A5D19" w:rsidP="00F42193">
      <w:pPr>
        <w:pStyle w:val="affc"/>
        <w:numPr>
          <w:ilvl w:val="0"/>
          <w:numId w:val="31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Введите пароль, нажмите «Ок» (рисунок </w:t>
      </w:r>
      <w:r w:rsidR="00026584">
        <w:rPr>
          <w:sz w:val="28"/>
          <w:szCs w:val="28"/>
        </w:rPr>
        <w:t>69</w:t>
      </w:r>
      <w:r>
        <w:rPr>
          <w:sz w:val="28"/>
          <w:szCs w:val="28"/>
        </w:rPr>
        <w:t>).</w:t>
      </w:r>
    </w:p>
    <w:p w:rsidR="005A5D19" w:rsidRDefault="00562B84" w:rsidP="005A5D19">
      <w:pPr>
        <w:spacing w:line="276" w:lineRule="auto"/>
        <w:ind w:left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29965" cy="1520190"/>
            <wp:effectExtent l="19050" t="0" r="0" b="0"/>
            <wp:docPr id="69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0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D19" w:rsidRDefault="005A5D19" w:rsidP="005A5D19">
      <w:pPr>
        <w:spacing w:line="276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026584">
        <w:rPr>
          <w:sz w:val="28"/>
          <w:szCs w:val="28"/>
        </w:rPr>
        <w:t>69</w:t>
      </w:r>
      <w:r>
        <w:rPr>
          <w:sz w:val="28"/>
          <w:szCs w:val="28"/>
        </w:rPr>
        <w:t>.</w:t>
      </w:r>
    </w:p>
    <w:p w:rsidR="005A5D19" w:rsidRPr="005A5D19" w:rsidRDefault="005A5D19" w:rsidP="005A5D19">
      <w:pPr>
        <w:spacing w:line="276" w:lineRule="auto"/>
        <w:ind w:left="709"/>
        <w:jc w:val="both"/>
        <w:rPr>
          <w:sz w:val="28"/>
          <w:szCs w:val="28"/>
        </w:rPr>
      </w:pPr>
    </w:p>
    <w:p w:rsidR="00215EEA" w:rsidRDefault="00215EEA" w:rsidP="00F42193">
      <w:pPr>
        <w:pStyle w:val="affc"/>
        <w:numPr>
          <w:ilvl w:val="0"/>
          <w:numId w:val="31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успешного импорта сертификата должно появиться следующее сообщение:</w:t>
      </w:r>
    </w:p>
    <w:p w:rsidR="00215EEA" w:rsidRDefault="00562B84" w:rsidP="00215EEA">
      <w:pPr>
        <w:pStyle w:val="affc"/>
        <w:spacing w:line="276" w:lineRule="auto"/>
        <w:ind w:left="709"/>
        <w:jc w:val="both"/>
        <w:rPr>
          <w:sz w:val="28"/>
          <w:szCs w:val="28"/>
        </w:rPr>
      </w:pPr>
      <w:r>
        <w:rPr>
          <w:b/>
          <w:noProof/>
        </w:rPr>
        <w:drawing>
          <wp:inline distT="0" distB="0" distL="0" distR="0">
            <wp:extent cx="3859530" cy="1148080"/>
            <wp:effectExtent l="19050" t="0" r="7620" b="0"/>
            <wp:docPr id="70" name="Рисунок 441" descr="image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1" descr="image012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EA" w:rsidRDefault="00215EEA" w:rsidP="00215EEA">
      <w:pPr>
        <w:pStyle w:val="affc"/>
        <w:spacing w:line="276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A47154">
        <w:rPr>
          <w:sz w:val="28"/>
          <w:szCs w:val="28"/>
        </w:rPr>
        <w:t>7</w:t>
      </w:r>
      <w:r w:rsidR="00026584">
        <w:rPr>
          <w:sz w:val="28"/>
          <w:szCs w:val="28"/>
        </w:rPr>
        <w:t>0</w:t>
      </w:r>
      <w:r>
        <w:rPr>
          <w:sz w:val="28"/>
          <w:szCs w:val="28"/>
        </w:rPr>
        <w:t>.</w:t>
      </w:r>
    </w:p>
    <w:p w:rsidR="00215EEA" w:rsidRDefault="00215EEA" w:rsidP="00215EEA">
      <w:pPr>
        <w:pStyle w:val="affc"/>
        <w:spacing w:line="276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Нажмите «Ок».</w:t>
      </w:r>
    </w:p>
    <w:p w:rsidR="00215EEA" w:rsidRDefault="00215EEA" w:rsidP="00215EEA">
      <w:pPr>
        <w:pStyle w:val="affc"/>
        <w:spacing w:line="276" w:lineRule="auto"/>
        <w:ind w:left="709"/>
        <w:jc w:val="both"/>
        <w:rPr>
          <w:sz w:val="28"/>
          <w:szCs w:val="28"/>
        </w:rPr>
      </w:pPr>
    </w:p>
    <w:p w:rsidR="009418D8" w:rsidRDefault="00215EEA" w:rsidP="00F42193">
      <w:pPr>
        <w:pStyle w:val="affc"/>
        <w:numPr>
          <w:ilvl w:val="0"/>
          <w:numId w:val="31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Убедитесь в том, что сертификат был успешно импортирован (рисунок </w:t>
      </w:r>
      <w:r w:rsidR="00A47154">
        <w:rPr>
          <w:sz w:val="28"/>
          <w:szCs w:val="28"/>
        </w:rPr>
        <w:t>7</w:t>
      </w:r>
      <w:r w:rsidR="00026584">
        <w:rPr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215EEA" w:rsidRDefault="00562B84" w:rsidP="00215EEA">
      <w:pPr>
        <w:pStyle w:val="affc"/>
        <w:spacing w:line="276" w:lineRule="auto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37555" cy="3221355"/>
            <wp:effectExtent l="19050" t="0" r="0" b="0"/>
            <wp:docPr id="71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4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996" w:rsidRPr="005A5D19" w:rsidRDefault="00215EEA" w:rsidP="00215EEA">
      <w:pPr>
        <w:pStyle w:val="affc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A47154">
        <w:rPr>
          <w:sz w:val="28"/>
          <w:szCs w:val="28"/>
        </w:rPr>
        <w:t>7</w:t>
      </w:r>
      <w:r w:rsidR="00026584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A54C2A" w:rsidRDefault="00A54C2A" w:rsidP="00A272D2">
      <w:pPr>
        <w:pStyle w:val="1"/>
        <w:spacing w:line="276" w:lineRule="auto"/>
        <w:ind w:left="0" w:firstLine="709"/>
        <w:jc w:val="both"/>
        <w:rPr>
          <w:szCs w:val="28"/>
        </w:rPr>
      </w:pPr>
      <w:bookmarkStart w:id="53" w:name="_Toc266960243"/>
      <w:bookmarkStart w:id="54" w:name="_Toc271559995"/>
      <w:r w:rsidRPr="00A272D2">
        <w:rPr>
          <w:szCs w:val="28"/>
        </w:rPr>
        <w:lastRenderedPageBreak/>
        <w:t xml:space="preserve">Вход на </w:t>
      </w:r>
      <w:r w:rsidR="00C65071">
        <w:rPr>
          <w:szCs w:val="28"/>
        </w:rPr>
        <w:t xml:space="preserve">внутренний </w:t>
      </w:r>
      <w:r w:rsidRPr="00A272D2">
        <w:rPr>
          <w:szCs w:val="28"/>
        </w:rPr>
        <w:t>портал «Единая нотариальная информационная система»</w:t>
      </w:r>
      <w:bookmarkEnd w:id="53"/>
      <w:bookmarkEnd w:id="54"/>
    </w:p>
    <w:p w:rsidR="00C65071" w:rsidRPr="00C65071" w:rsidRDefault="00C65071" w:rsidP="00C65071">
      <w:pPr>
        <w:pStyle w:val="21"/>
      </w:pPr>
      <w:bookmarkStart w:id="55" w:name="_Toc271559996"/>
      <w:r>
        <w:t xml:space="preserve">Вход на внутренний портал «Единая нотариальная информационная система» через интернет браузер </w:t>
      </w:r>
      <w:r>
        <w:rPr>
          <w:lang w:val="en-US"/>
        </w:rPr>
        <w:t>Internet</w:t>
      </w:r>
      <w:r w:rsidRPr="00C65071">
        <w:t xml:space="preserve"> </w:t>
      </w:r>
      <w:r>
        <w:rPr>
          <w:lang w:val="en-US"/>
        </w:rPr>
        <w:t>Explorer</w:t>
      </w:r>
      <w:r w:rsidRPr="00C65071">
        <w:t>.</w:t>
      </w:r>
      <w:bookmarkEnd w:id="55"/>
    </w:p>
    <w:p w:rsidR="00A54C2A" w:rsidRPr="00573E3A" w:rsidRDefault="00A54C2A" w:rsidP="00F42193">
      <w:pPr>
        <w:pStyle w:val="affc"/>
        <w:numPr>
          <w:ilvl w:val="0"/>
          <w:numId w:val="32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573E3A">
        <w:rPr>
          <w:sz w:val="28"/>
          <w:szCs w:val="28"/>
          <w:lang w:val="kk-KZ"/>
        </w:rPr>
        <w:t>Запустите браузер.</w:t>
      </w:r>
      <w:bookmarkStart w:id="56" w:name="_Toc242760564"/>
      <w:bookmarkEnd w:id="56"/>
      <w:r w:rsidRPr="00573E3A">
        <w:rPr>
          <w:sz w:val="28"/>
          <w:szCs w:val="28"/>
          <w:lang w:val="kk-KZ"/>
        </w:rPr>
        <w:t xml:space="preserve"> </w:t>
      </w:r>
      <w:r w:rsidR="00573E3A">
        <w:rPr>
          <w:sz w:val="28"/>
          <w:szCs w:val="28"/>
          <w:lang w:val="kk-KZ"/>
        </w:rPr>
        <w:t>В адресной строке наберите</w:t>
      </w:r>
      <w:r w:rsidRPr="00573E3A">
        <w:rPr>
          <w:sz w:val="28"/>
          <w:szCs w:val="28"/>
          <w:lang w:val="kk-KZ"/>
        </w:rPr>
        <w:t xml:space="preserve"> адрес </w:t>
      </w:r>
      <w:hyperlink r:id="rId81" w:history="1">
        <w:r w:rsidRPr="00573E3A">
          <w:rPr>
            <w:rStyle w:val="ac"/>
            <w:sz w:val="28"/>
            <w:szCs w:val="28"/>
            <w:lang w:val="kk-KZ"/>
          </w:rPr>
          <w:t>http://notariat.minjust.kz/</w:t>
        </w:r>
      </w:hyperlink>
      <w:r w:rsidR="00573E3A">
        <w:rPr>
          <w:sz w:val="28"/>
          <w:szCs w:val="28"/>
          <w:lang w:val="kk-KZ"/>
        </w:rPr>
        <w:t xml:space="preserve"> (рисунок </w:t>
      </w:r>
      <w:r w:rsidR="00A47154">
        <w:rPr>
          <w:sz w:val="28"/>
          <w:szCs w:val="28"/>
          <w:lang w:val="kk-KZ"/>
        </w:rPr>
        <w:t>7</w:t>
      </w:r>
      <w:r w:rsidR="00026584">
        <w:rPr>
          <w:sz w:val="28"/>
          <w:szCs w:val="28"/>
          <w:lang w:val="kk-KZ"/>
        </w:rPr>
        <w:t>2</w:t>
      </w:r>
      <w:r w:rsidRPr="00573E3A">
        <w:rPr>
          <w:sz w:val="28"/>
          <w:szCs w:val="28"/>
          <w:lang w:val="kk-KZ"/>
        </w:rPr>
        <w:t>).</w:t>
      </w:r>
    </w:p>
    <w:p w:rsidR="00A54C2A" w:rsidRPr="00A272D2" w:rsidRDefault="00562B84" w:rsidP="00573E3A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28690" cy="3296285"/>
            <wp:effectExtent l="19050" t="0" r="0" b="0"/>
            <wp:docPr id="72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4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329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C2A" w:rsidRDefault="00573E3A" w:rsidP="00A272D2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A47154">
        <w:rPr>
          <w:sz w:val="28"/>
          <w:szCs w:val="28"/>
        </w:rPr>
        <w:t>7</w:t>
      </w:r>
      <w:r w:rsidR="00026584">
        <w:rPr>
          <w:sz w:val="28"/>
          <w:szCs w:val="28"/>
        </w:rPr>
        <w:t>2</w:t>
      </w:r>
      <w:r>
        <w:rPr>
          <w:sz w:val="28"/>
          <w:szCs w:val="28"/>
        </w:rPr>
        <w:t>.</w:t>
      </w:r>
    </w:p>
    <w:p w:rsidR="00573E3A" w:rsidRPr="00573E3A" w:rsidRDefault="00573E3A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A54C2A" w:rsidRDefault="00573E3A" w:rsidP="00F42193">
      <w:pPr>
        <w:pStyle w:val="affc"/>
        <w:numPr>
          <w:ilvl w:val="0"/>
          <w:numId w:val="32"/>
        </w:numPr>
        <w:spacing w:line="276" w:lineRule="auto"/>
        <w:ind w:left="0"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Открывается главная страница портала ЕНИС. Нажмите «Вход» (рисунок </w:t>
      </w:r>
      <w:r w:rsidR="00A47154">
        <w:rPr>
          <w:sz w:val="28"/>
          <w:szCs w:val="28"/>
          <w:lang w:val="kk-KZ"/>
        </w:rPr>
        <w:t>7</w:t>
      </w:r>
      <w:r w:rsidR="00026584">
        <w:rPr>
          <w:sz w:val="28"/>
          <w:szCs w:val="28"/>
          <w:lang w:val="kk-KZ"/>
        </w:rPr>
        <w:t>2</w:t>
      </w:r>
      <w:r>
        <w:rPr>
          <w:sz w:val="28"/>
          <w:szCs w:val="28"/>
          <w:lang w:val="kk-KZ"/>
        </w:rPr>
        <w:t>).</w:t>
      </w:r>
    </w:p>
    <w:p w:rsidR="00D37A27" w:rsidRDefault="00EA36B7" w:rsidP="00EA36B7">
      <w:pPr>
        <w:pStyle w:val="affc"/>
        <w:numPr>
          <w:ilvl w:val="0"/>
          <w:numId w:val="32"/>
        </w:numPr>
        <w:spacing w:line="276" w:lineRule="auto"/>
        <w:ind w:left="0"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Далее выходит сообщение «Предупреждение о безопасности»</w:t>
      </w:r>
      <w:r w:rsidR="00744C31">
        <w:rPr>
          <w:sz w:val="28"/>
          <w:szCs w:val="28"/>
          <w:lang w:val="kk-KZ"/>
        </w:rPr>
        <w:t xml:space="preserve"> (рисунок 7</w:t>
      </w:r>
      <w:r w:rsidR="00026584">
        <w:rPr>
          <w:sz w:val="28"/>
          <w:szCs w:val="28"/>
          <w:lang w:val="kk-KZ"/>
        </w:rPr>
        <w:t>3</w:t>
      </w:r>
      <w:r w:rsidR="00744C31">
        <w:rPr>
          <w:sz w:val="28"/>
          <w:szCs w:val="28"/>
          <w:lang w:val="kk-KZ"/>
        </w:rPr>
        <w:t xml:space="preserve">). Необходимо согласиться с установкой сертификата НУЦ нажатием на кнопку «Да». </w:t>
      </w:r>
      <w:r>
        <w:rPr>
          <w:sz w:val="28"/>
          <w:szCs w:val="28"/>
          <w:lang w:val="kk-KZ"/>
        </w:rPr>
        <w:t xml:space="preserve"> </w:t>
      </w:r>
    </w:p>
    <w:p w:rsidR="00D37A27" w:rsidRDefault="00562B84" w:rsidP="00D37A27">
      <w:pPr>
        <w:spacing w:line="276" w:lineRule="auto"/>
        <w:jc w:val="both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27525" cy="3870325"/>
            <wp:effectExtent l="19050" t="0" r="0" b="0"/>
            <wp:docPr id="7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387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3B9" w:rsidRPr="00D37A27" w:rsidRDefault="001103B9" w:rsidP="00D37A27">
      <w:pPr>
        <w:spacing w:line="276" w:lineRule="auto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Рисунок 7</w:t>
      </w:r>
      <w:r w:rsidR="00026584">
        <w:rPr>
          <w:sz w:val="28"/>
          <w:szCs w:val="28"/>
          <w:lang w:val="kk-KZ"/>
        </w:rPr>
        <w:t>3</w:t>
      </w:r>
      <w:r>
        <w:rPr>
          <w:sz w:val="28"/>
          <w:szCs w:val="28"/>
          <w:lang w:val="kk-KZ"/>
        </w:rPr>
        <w:t>.</w:t>
      </w:r>
    </w:p>
    <w:p w:rsidR="00A54C2A" w:rsidRDefault="00814FD8" w:rsidP="00F42193">
      <w:pPr>
        <w:pStyle w:val="affc"/>
        <w:numPr>
          <w:ilvl w:val="0"/>
          <w:numId w:val="32"/>
        </w:numPr>
        <w:spacing w:line="276" w:lineRule="auto"/>
        <w:ind w:left="0"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После установки сертификата НУЦ появляется</w:t>
      </w:r>
      <w:r w:rsidR="008078CA">
        <w:rPr>
          <w:sz w:val="28"/>
          <w:szCs w:val="28"/>
          <w:lang w:val="kk-KZ"/>
        </w:rPr>
        <w:t xml:space="preserve"> окно</w:t>
      </w:r>
      <w:r>
        <w:rPr>
          <w:sz w:val="28"/>
          <w:szCs w:val="28"/>
          <w:lang w:val="kk-KZ"/>
        </w:rPr>
        <w:t xml:space="preserve"> с сообщением</w:t>
      </w:r>
      <w:r w:rsidR="008078CA">
        <w:rPr>
          <w:sz w:val="28"/>
          <w:szCs w:val="28"/>
          <w:lang w:val="kk-KZ"/>
        </w:rPr>
        <w:t xml:space="preserve"> об ошибке в сертификате безопасности (рисунок </w:t>
      </w:r>
      <w:r w:rsidR="00A47154">
        <w:rPr>
          <w:sz w:val="28"/>
          <w:szCs w:val="28"/>
          <w:lang w:val="kk-KZ"/>
        </w:rPr>
        <w:t>7</w:t>
      </w:r>
      <w:r w:rsidR="00026584">
        <w:rPr>
          <w:sz w:val="28"/>
          <w:szCs w:val="28"/>
          <w:lang w:val="kk-KZ"/>
        </w:rPr>
        <w:t>4</w:t>
      </w:r>
      <w:r w:rsidR="008078CA">
        <w:rPr>
          <w:sz w:val="28"/>
          <w:szCs w:val="28"/>
          <w:lang w:val="kk-KZ"/>
        </w:rPr>
        <w:t xml:space="preserve">), </w:t>
      </w:r>
      <w:r w:rsidR="001160D2">
        <w:rPr>
          <w:sz w:val="28"/>
          <w:szCs w:val="28"/>
          <w:lang w:val="kk-KZ"/>
        </w:rPr>
        <w:t>в котором</w:t>
      </w:r>
      <w:r w:rsidR="008078CA">
        <w:rPr>
          <w:sz w:val="28"/>
          <w:szCs w:val="28"/>
          <w:lang w:val="kk-KZ"/>
        </w:rPr>
        <w:t xml:space="preserve"> необходимо </w:t>
      </w:r>
      <w:r w:rsidR="001160D2">
        <w:rPr>
          <w:sz w:val="28"/>
          <w:szCs w:val="28"/>
          <w:lang w:val="kk-KZ"/>
        </w:rPr>
        <w:t xml:space="preserve">выбрать </w:t>
      </w:r>
      <w:r w:rsidR="008078CA">
        <w:rPr>
          <w:sz w:val="28"/>
          <w:szCs w:val="28"/>
          <w:lang w:val="kk-KZ"/>
        </w:rPr>
        <w:t xml:space="preserve">опцию </w:t>
      </w:r>
      <w:r w:rsidR="00F87C5B">
        <w:rPr>
          <w:sz w:val="28"/>
          <w:szCs w:val="28"/>
          <w:lang w:val="kk-KZ"/>
        </w:rPr>
        <w:t>–</w:t>
      </w:r>
      <w:r w:rsidR="008078CA">
        <w:rPr>
          <w:sz w:val="28"/>
          <w:szCs w:val="28"/>
          <w:lang w:val="kk-KZ"/>
        </w:rPr>
        <w:t xml:space="preserve"> продолжить</w:t>
      </w:r>
      <w:r w:rsidR="00F87C5B">
        <w:rPr>
          <w:sz w:val="28"/>
          <w:szCs w:val="28"/>
          <w:lang w:val="kk-KZ"/>
        </w:rPr>
        <w:t xml:space="preserve"> открытие этого веб-узла.</w:t>
      </w:r>
    </w:p>
    <w:p w:rsidR="008078CA" w:rsidRDefault="00562B84" w:rsidP="008078CA">
      <w:pPr>
        <w:pStyle w:val="affc"/>
        <w:spacing w:line="276" w:lineRule="auto"/>
        <w:ind w:left="0"/>
        <w:jc w:val="both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5624830" cy="3966210"/>
            <wp:effectExtent l="19050" t="0" r="0" b="0"/>
            <wp:docPr id="74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5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8CA" w:rsidRPr="00A272D2" w:rsidRDefault="008078CA" w:rsidP="008078CA">
      <w:pPr>
        <w:pStyle w:val="affc"/>
        <w:spacing w:line="276" w:lineRule="auto"/>
        <w:ind w:left="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Рисунок </w:t>
      </w:r>
      <w:r w:rsidR="00A47154">
        <w:rPr>
          <w:sz w:val="28"/>
          <w:szCs w:val="28"/>
          <w:lang w:val="kk-KZ"/>
        </w:rPr>
        <w:t>7</w:t>
      </w:r>
      <w:r w:rsidR="00026584">
        <w:rPr>
          <w:sz w:val="28"/>
          <w:szCs w:val="28"/>
          <w:lang w:val="kk-KZ"/>
        </w:rPr>
        <w:t>4</w:t>
      </w:r>
      <w:r>
        <w:rPr>
          <w:sz w:val="28"/>
          <w:szCs w:val="28"/>
          <w:lang w:val="kk-KZ"/>
        </w:rPr>
        <w:t>.</w:t>
      </w:r>
    </w:p>
    <w:p w:rsidR="007B189D" w:rsidRPr="00A272D2" w:rsidRDefault="007B189D" w:rsidP="00A272D2">
      <w:pPr>
        <w:spacing w:line="276" w:lineRule="auto"/>
        <w:ind w:firstLine="709"/>
        <w:jc w:val="both"/>
        <w:rPr>
          <w:sz w:val="28"/>
          <w:szCs w:val="28"/>
          <w:lang w:val="kk-KZ"/>
        </w:rPr>
      </w:pPr>
    </w:p>
    <w:p w:rsidR="00A54C2A" w:rsidRPr="00814FD8" w:rsidRDefault="00A54C2A" w:rsidP="00A272D2">
      <w:pPr>
        <w:pStyle w:val="affc"/>
        <w:numPr>
          <w:ilvl w:val="0"/>
          <w:numId w:val="32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814FD8">
        <w:rPr>
          <w:sz w:val="28"/>
          <w:szCs w:val="28"/>
          <w:lang w:val="kk-KZ"/>
        </w:rPr>
        <w:t xml:space="preserve">Если Электронная цифровая подпись была установленна верно генерируется окно для выбора сертификата. </w:t>
      </w:r>
      <w:r w:rsidR="007226D7" w:rsidRPr="00814FD8">
        <w:rPr>
          <w:sz w:val="28"/>
          <w:szCs w:val="28"/>
          <w:lang w:val="kk-KZ"/>
        </w:rPr>
        <w:t xml:space="preserve"> Выберите сертификат и нажмите кнопку</w:t>
      </w:r>
      <w:r w:rsidRPr="00814FD8">
        <w:rPr>
          <w:sz w:val="28"/>
          <w:szCs w:val="28"/>
          <w:lang w:val="kk-KZ"/>
        </w:rPr>
        <w:t xml:space="preserve"> «</w:t>
      </w:r>
      <w:r w:rsidRPr="00814FD8">
        <w:rPr>
          <w:b/>
          <w:sz w:val="28"/>
          <w:szCs w:val="28"/>
          <w:lang w:val="kk-KZ"/>
        </w:rPr>
        <w:t>ОК</w:t>
      </w:r>
      <w:r w:rsidR="007B189D" w:rsidRPr="00814FD8">
        <w:rPr>
          <w:sz w:val="28"/>
          <w:szCs w:val="28"/>
          <w:lang w:val="kk-KZ"/>
        </w:rPr>
        <w:t>» (</w:t>
      </w:r>
      <w:r w:rsidR="00800C03" w:rsidRPr="00814FD8">
        <w:rPr>
          <w:sz w:val="28"/>
          <w:szCs w:val="28"/>
          <w:lang w:val="kk-KZ"/>
        </w:rPr>
        <w:t xml:space="preserve">рисунок </w:t>
      </w:r>
      <w:r w:rsidR="00A47154" w:rsidRPr="00814FD8">
        <w:rPr>
          <w:sz w:val="28"/>
          <w:szCs w:val="28"/>
          <w:lang w:val="kk-KZ"/>
        </w:rPr>
        <w:t>7</w:t>
      </w:r>
      <w:r w:rsidR="00026584">
        <w:rPr>
          <w:sz w:val="28"/>
          <w:szCs w:val="28"/>
          <w:lang w:val="kk-KZ"/>
        </w:rPr>
        <w:t>5</w:t>
      </w:r>
      <w:r w:rsidRPr="00814FD8">
        <w:rPr>
          <w:sz w:val="28"/>
          <w:szCs w:val="28"/>
          <w:lang w:val="kk-KZ"/>
        </w:rPr>
        <w:t xml:space="preserve">). </w:t>
      </w:r>
    </w:p>
    <w:p w:rsidR="00A54C2A" w:rsidRPr="00A272D2" w:rsidRDefault="00562B84" w:rsidP="00A272D2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33825" cy="2689860"/>
            <wp:effectExtent l="19050" t="0" r="9525" b="0"/>
            <wp:docPr id="75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9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C2A" w:rsidRPr="00800C03" w:rsidRDefault="00800C03" w:rsidP="00A272D2">
      <w:pPr>
        <w:spacing w:line="276" w:lineRule="auto"/>
        <w:ind w:firstLine="709"/>
        <w:jc w:val="both"/>
        <w:rPr>
          <w:sz w:val="28"/>
          <w:szCs w:val="28"/>
        </w:rPr>
      </w:pPr>
      <w:r w:rsidRPr="00800C03">
        <w:rPr>
          <w:sz w:val="28"/>
          <w:szCs w:val="28"/>
        </w:rPr>
        <w:t xml:space="preserve">Рисунок </w:t>
      </w:r>
      <w:r w:rsidR="00A47154">
        <w:rPr>
          <w:sz w:val="28"/>
          <w:szCs w:val="28"/>
        </w:rPr>
        <w:t>7</w:t>
      </w:r>
      <w:r w:rsidR="00026584">
        <w:rPr>
          <w:sz w:val="28"/>
          <w:szCs w:val="28"/>
        </w:rPr>
        <w:t>5</w:t>
      </w:r>
    </w:p>
    <w:p w:rsidR="00A54C2A" w:rsidRPr="00A272D2" w:rsidRDefault="00A54C2A" w:rsidP="00A272D2">
      <w:pPr>
        <w:spacing w:line="276" w:lineRule="auto"/>
        <w:ind w:firstLine="709"/>
        <w:jc w:val="both"/>
        <w:rPr>
          <w:sz w:val="28"/>
          <w:szCs w:val="28"/>
          <w:lang w:val="kk-KZ"/>
        </w:rPr>
      </w:pPr>
    </w:p>
    <w:p w:rsidR="00A54C2A" w:rsidRPr="00A272D2" w:rsidRDefault="00A54C2A" w:rsidP="00A272D2">
      <w:pPr>
        <w:spacing w:line="276" w:lineRule="auto"/>
        <w:ind w:firstLine="709"/>
        <w:jc w:val="both"/>
        <w:rPr>
          <w:sz w:val="28"/>
          <w:szCs w:val="28"/>
          <w:lang w:val="kk-KZ"/>
        </w:rPr>
      </w:pPr>
    </w:p>
    <w:p w:rsidR="00A54C2A" w:rsidRPr="00A272D2" w:rsidRDefault="00A54C2A" w:rsidP="00A272D2">
      <w:pPr>
        <w:spacing w:line="276" w:lineRule="auto"/>
        <w:ind w:firstLine="709"/>
        <w:jc w:val="both"/>
        <w:rPr>
          <w:sz w:val="28"/>
          <w:szCs w:val="28"/>
          <w:lang w:val="kk-KZ"/>
        </w:rPr>
      </w:pPr>
      <w:r w:rsidRPr="00A272D2">
        <w:rPr>
          <w:sz w:val="28"/>
          <w:szCs w:val="28"/>
          <w:lang w:val="kk-KZ"/>
        </w:rPr>
        <w:t>Кабинет нотариуса (</w:t>
      </w:r>
      <w:r w:rsidR="00984D99">
        <w:rPr>
          <w:sz w:val="28"/>
          <w:szCs w:val="28"/>
          <w:lang w:val="kk-KZ"/>
        </w:rPr>
        <w:t xml:space="preserve">рисунок </w:t>
      </w:r>
      <w:r w:rsidR="00026584">
        <w:rPr>
          <w:sz w:val="28"/>
          <w:szCs w:val="28"/>
          <w:lang w:val="kk-KZ"/>
        </w:rPr>
        <w:t>76</w:t>
      </w:r>
      <w:r w:rsidRPr="00A272D2">
        <w:rPr>
          <w:sz w:val="28"/>
          <w:szCs w:val="28"/>
          <w:lang w:val="kk-KZ"/>
        </w:rPr>
        <w:t>).</w:t>
      </w:r>
    </w:p>
    <w:p w:rsidR="007B189D" w:rsidRPr="00A272D2" w:rsidRDefault="007B189D" w:rsidP="00A272D2">
      <w:pPr>
        <w:spacing w:line="276" w:lineRule="auto"/>
        <w:ind w:firstLine="709"/>
        <w:jc w:val="both"/>
        <w:rPr>
          <w:sz w:val="28"/>
          <w:szCs w:val="28"/>
          <w:lang w:val="kk-KZ"/>
        </w:rPr>
      </w:pPr>
    </w:p>
    <w:p w:rsidR="00A54C2A" w:rsidRPr="00A272D2" w:rsidRDefault="00562B84" w:rsidP="00667B44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28690" cy="3242945"/>
            <wp:effectExtent l="19050" t="0" r="0" b="0"/>
            <wp:docPr id="76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0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C2A" w:rsidRPr="00984D99" w:rsidRDefault="00984D99" w:rsidP="00A272D2">
      <w:pPr>
        <w:spacing w:line="276" w:lineRule="auto"/>
        <w:ind w:firstLine="709"/>
        <w:jc w:val="both"/>
        <w:rPr>
          <w:sz w:val="28"/>
          <w:szCs w:val="28"/>
        </w:rPr>
      </w:pPr>
      <w:r w:rsidRPr="00984D99">
        <w:rPr>
          <w:sz w:val="28"/>
          <w:szCs w:val="28"/>
        </w:rPr>
        <w:t xml:space="preserve">Рисунок </w:t>
      </w:r>
      <w:r w:rsidR="00026584">
        <w:rPr>
          <w:sz w:val="28"/>
          <w:szCs w:val="28"/>
        </w:rPr>
        <w:t>76.</w:t>
      </w:r>
    </w:p>
    <w:p w:rsidR="00EE0C6D" w:rsidRPr="00A272D2" w:rsidRDefault="00EE0C6D" w:rsidP="00A272D2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933D6D" w:rsidRPr="00C65071" w:rsidRDefault="00933D6D" w:rsidP="00933D6D">
      <w:pPr>
        <w:pStyle w:val="21"/>
      </w:pPr>
      <w:bookmarkStart w:id="57" w:name="_Toc271559997"/>
      <w:r>
        <w:lastRenderedPageBreak/>
        <w:t xml:space="preserve">Вход на внутренний портал «Единая нотариальная информационная система» через интернет браузер </w:t>
      </w:r>
      <w:r>
        <w:rPr>
          <w:lang w:val="en-US"/>
        </w:rPr>
        <w:t>Mozilla</w:t>
      </w:r>
      <w:r w:rsidRPr="00933D6D">
        <w:t xml:space="preserve"> </w:t>
      </w:r>
      <w:r>
        <w:rPr>
          <w:lang w:val="en-US"/>
        </w:rPr>
        <w:t>Firefox</w:t>
      </w:r>
      <w:r w:rsidRPr="00C65071">
        <w:t>.</w:t>
      </w:r>
      <w:bookmarkEnd w:id="57"/>
    </w:p>
    <w:p w:rsidR="00971AF2" w:rsidRPr="00971AF2" w:rsidRDefault="00971AF2" w:rsidP="00F42193">
      <w:pPr>
        <w:pStyle w:val="affc"/>
        <w:numPr>
          <w:ilvl w:val="0"/>
          <w:numId w:val="33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971AF2">
        <w:rPr>
          <w:sz w:val="28"/>
          <w:szCs w:val="28"/>
          <w:lang w:val="kk-KZ"/>
        </w:rPr>
        <w:t xml:space="preserve">Запустите браузер. В адресной строке наберите адрес </w:t>
      </w:r>
      <w:hyperlink r:id="rId87" w:history="1">
        <w:r w:rsidRPr="00971AF2">
          <w:rPr>
            <w:rStyle w:val="ac"/>
            <w:sz w:val="28"/>
            <w:szCs w:val="28"/>
            <w:lang w:val="kk-KZ"/>
          </w:rPr>
          <w:t>http://notariat.minjust.kz/</w:t>
        </w:r>
      </w:hyperlink>
      <w:r w:rsidRPr="00971AF2">
        <w:rPr>
          <w:sz w:val="28"/>
          <w:szCs w:val="28"/>
          <w:lang w:val="kk-KZ"/>
        </w:rPr>
        <w:t xml:space="preserve"> (рисунок </w:t>
      </w:r>
      <w:r w:rsidR="00026584">
        <w:rPr>
          <w:sz w:val="28"/>
          <w:szCs w:val="28"/>
          <w:lang w:val="kk-KZ"/>
        </w:rPr>
        <w:t>77</w:t>
      </w:r>
      <w:r w:rsidRPr="00971AF2">
        <w:rPr>
          <w:sz w:val="28"/>
          <w:szCs w:val="28"/>
          <w:lang w:val="kk-KZ"/>
        </w:rPr>
        <w:t>).</w:t>
      </w:r>
    </w:p>
    <w:p w:rsidR="00971AF2" w:rsidRPr="00A272D2" w:rsidRDefault="00562B84" w:rsidP="00971AF2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28690" cy="4338320"/>
            <wp:effectExtent l="19050" t="0" r="0" b="0"/>
            <wp:docPr id="77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3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433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AF2" w:rsidRDefault="00971AF2" w:rsidP="00971AF2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026584">
        <w:rPr>
          <w:sz w:val="28"/>
          <w:szCs w:val="28"/>
        </w:rPr>
        <w:t>77</w:t>
      </w:r>
      <w:r>
        <w:rPr>
          <w:sz w:val="28"/>
          <w:szCs w:val="28"/>
        </w:rPr>
        <w:t>.</w:t>
      </w:r>
    </w:p>
    <w:p w:rsidR="00971AF2" w:rsidRPr="00573E3A" w:rsidRDefault="00971AF2" w:rsidP="00971AF2">
      <w:pPr>
        <w:spacing w:line="276" w:lineRule="auto"/>
        <w:ind w:firstLine="709"/>
        <w:jc w:val="both"/>
        <w:rPr>
          <w:sz w:val="28"/>
          <w:szCs w:val="28"/>
        </w:rPr>
      </w:pPr>
    </w:p>
    <w:p w:rsidR="00971AF2" w:rsidRDefault="00971AF2" w:rsidP="00F42193">
      <w:pPr>
        <w:pStyle w:val="affc"/>
        <w:numPr>
          <w:ilvl w:val="0"/>
          <w:numId w:val="33"/>
        </w:numPr>
        <w:spacing w:line="276" w:lineRule="auto"/>
        <w:ind w:left="0"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Открывается главная страница портала ЕНИС. Нажмите «Вход» (рисунок </w:t>
      </w:r>
      <w:r w:rsidR="00026584">
        <w:rPr>
          <w:sz w:val="28"/>
          <w:szCs w:val="28"/>
          <w:lang w:val="kk-KZ"/>
        </w:rPr>
        <w:t>77</w:t>
      </w:r>
      <w:r>
        <w:rPr>
          <w:sz w:val="28"/>
          <w:szCs w:val="28"/>
          <w:lang w:val="kk-KZ"/>
        </w:rPr>
        <w:t>).</w:t>
      </w:r>
    </w:p>
    <w:p w:rsidR="00814FD8" w:rsidRDefault="007A17FA" w:rsidP="00F42193">
      <w:pPr>
        <w:pStyle w:val="affc"/>
        <w:numPr>
          <w:ilvl w:val="0"/>
          <w:numId w:val="33"/>
        </w:numPr>
        <w:spacing w:line="276" w:lineRule="auto"/>
        <w:ind w:left="0"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Появляется сообщение о том, что соединение является недовернным (рисунок </w:t>
      </w:r>
      <w:r w:rsidR="00026584">
        <w:rPr>
          <w:sz w:val="28"/>
          <w:szCs w:val="28"/>
          <w:lang w:val="kk-KZ"/>
        </w:rPr>
        <w:t>78</w:t>
      </w:r>
      <w:r>
        <w:rPr>
          <w:sz w:val="28"/>
          <w:szCs w:val="28"/>
          <w:lang w:val="kk-KZ"/>
        </w:rPr>
        <w:t>), в котором необходимо нажать «Я принимаю риск».</w:t>
      </w:r>
    </w:p>
    <w:p w:rsidR="00814FD8" w:rsidRDefault="00562B84" w:rsidP="00814FD8">
      <w:pPr>
        <w:spacing w:line="276" w:lineRule="auto"/>
        <w:jc w:val="both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37555" cy="4380865"/>
            <wp:effectExtent l="19050" t="0" r="0" b="0"/>
            <wp:docPr id="7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7FA" w:rsidRPr="00814FD8" w:rsidRDefault="007A17FA" w:rsidP="00814FD8">
      <w:pPr>
        <w:spacing w:line="276" w:lineRule="auto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Рисунок </w:t>
      </w:r>
      <w:r w:rsidR="00026584">
        <w:rPr>
          <w:sz w:val="28"/>
          <w:szCs w:val="28"/>
          <w:lang w:val="kk-KZ"/>
        </w:rPr>
        <w:t>78</w:t>
      </w:r>
      <w:r>
        <w:rPr>
          <w:sz w:val="28"/>
          <w:szCs w:val="28"/>
          <w:lang w:val="kk-KZ"/>
        </w:rPr>
        <w:t>.</w:t>
      </w:r>
    </w:p>
    <w:p w:rsidR="005F114C" w:rsidRDefault="005F114C" w:rsidP="00F42193">
      <w:pPr>
        <w:pStyle w:val="affc"/>
        <w:numPr>
          <w:ilvl w:val="0"/>
          <w:numId w:val="33"/>
        </w:numPr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Далее в этом же сообщении в раскрывшемся списке необходимо нажать «Добавить исключение» (рисунок </w:t>
      </w:r>
      <w:r w:rsidR="00026584">
        <w:rPr>
          <w:color w:val="000000"/>
          <w:sz w:val="28"/>
          <w:szCs w:val="28"/>
        </w:rPr>
        <w:t>79</w:t>
      </w:r>
      <w:r>
        <w:rPr>
          <w:color w:val="000000"/>
          <w:sz w:val="28"/>
          <w:szCs w:val="28"/>
        </w:rPr>
        <w:t>).</w:t>
      </w:r>
    </w:p>
    <w:p w:rsidR="005F114C" w:rsidRDefault="00562B84" w:rsidP="005F114C">
      <w:pPr>
        <w:pStyle w:val="affc"/>
        <w:spacing w:line="276" w:lineRule="auto"/>
        <w:ind w:left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560695" cy="5125085"/>
            <wp:effectExtent l="19050" t="0" r="1905" b="0"/>
            <wp:docPr id="7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512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14C" w:rsidRPr="005F114C" w:rsidRDefault="005F114C" w:rsidP="005F114C">
      <w:pPr>
        <w:pStyle w:val="affc"/>
        <w:spacing w:line="276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</w:t>
      </w:r>
      <w:r w:rsidR="00026584">
        <w:rPr>
          <w:color w:val="000000"/>
          <w:sz w:val="28"/>
          <w:szCs w:val="28"/>
        </w:rPr>
        <w:t>79</w:t>
      </w:r>
      <w:r>
        <w:rPr>
          <w:color w:val="000000"/>
          <w:sz w:val="28"/>
          <w:szCs w:val="28"/>
        </w:rPr>
        <w:t>.</w:t>
      </w:r>
    </w:p>
    <w:p w:rsidR="00EE0C6D" w:rsidRPr="00372F6F" w:rsidRDefault="00372F6F" w:rsidP="00F42193">
      <w:pPr>
        <w:pStyle w:val="affc"/>
        <w:numPr>
          <w:ilvl w:val="0"/>
          <w:numId w:val="33"/>
        </w:numPr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 w:rsidRPr="00A272D2">
        <w:rPr>
          <w:sz w:val="28"/>
          <w:szCs w:val="28"/>
          <w:lang w:val="kk-KZ"/>
        </w:rPr>
        <w:t xml:space="preserve">Если Электронная цифровая подпись была установленна верно генерируется окно для выбора сертификата. </w:t>
      </w:r>
      <w:r>
        <w:rPr>
          <w:sz w:val="28"/>
          <w:szCs w:val="28"/>
          <w:lang w:val="kk-KZ"/>
        </w:rPr>
        <w:t xml:space="preserve"> Выберите сертификат и нажмите кнопку</w:t>
      </w:r>
      <w:r w:rsidRPr="00A272D2">
        <w:rPr>
          <w:sz w:val="28"/>
          <w:szCs w:val="28"/>
          <w:lang w:val="kk-KZ"/>
        </w:rPr>
        <w:t xml:space="preserve"> «</w:t>
      </w:r>
      <w:r w:rsidRPr="00372F6F">
        <w:rPr>
          <w:sz w:val="28"/>
          <w:szCs w:val="28"/>
          <w:lang w:val="kk-KZ"/>
        </w:rPr>
        <w:t>О</w:t>
      </w:r>
      <w:r>
        <w:rPr>
          <w:sz w:val="28"/>
          <w:szCs w:val="28"/>
          <w:lang w:val="kk-KZ"/>
        </w:rPr>
        <w:t>к</w:t>
      </w:r>
      <w:r w:rsidRPr="00A272D2">
        <w:rPr>
          <w:sz w:val="28"/>
          <w:szCs w:val="28"/>
          <w:lang w:val="kk-KZ"/>
        </w:rPr>
        <w:t>»</w:t>
      </w:r>
      <w:r>
        <w:rPr>
          <w:sz w:val="28"/>
          <w:szCs w:val="28"/>
          <w:lang w:val="kk-KZ"/>
        </w:rPr>
        <w:t xml:space="preserve"> (рисунок </w:t>
      </w:r>
      <w:r w:rsidR="00026584">
        <w:rPr>
          <w:sz w:val="28"/>
          <w:szCs w:val="28"/>
          <w:lang w:val="kk-KZ"/>
        </w:rPr>
        <w:t>80</w:t>
      </w:r>
      <w:r>
        <w:rPr>
          <w:sz w:val="28"/>
          <w:szCs w:val="28"/>
          <w:lang w:val="kk-KZ"/>
        </w:rPr>
        <w:t>).</w:t>
      </w:r>
    </w:p>
    <w:p w:rsidR="00EE0C6D" w:rsidRPr="00A272D2" w:rsidRDefault="00EE0C6D" w:rsidP="00A272D2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A54C2A" w:rsidRPr="00A272D2" w:rsidRDefault="00A54C2A" w:rsidP="00A272D2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7B189D" w:rsidRPr="00A272D2" w:rsidRDefault="007B189D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A54C2A" w:rsidRPr="00A272D2" w:rsidRDefault="00A54C2A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CD3124" w:rsidRDefault="00562B84" w:rsidP="00AB5987">
      <w:pPr>
        <w:spacing w:line="276" w:lineRule="auto"/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82285" cy="3976370"/>
            <wp:effectExtent l="19050" t="0" r="0" b="0"/>
            <wp:docPr id="80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6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77D" w:rsidRPr="00A272D2" w:rsidRDefault="00F5777D" w:rsidP="00A272D2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A47154">
        <w:rPr>
          <w:sz w:val="28"/>
          <w:szCs w:val="28"/>
        </w:rPr>
        <w:t>8</w:t>
      </w:r>
      <w:r w:rsidR="00026584">
        <w:rPr>
          <w:sz w:val="28"/>
          <w:szCs w:val="28"/>
        </w:rPr>
        <w:t>0</w:t>
      </w:r>
      <w:r>
        <w:rPr>
          <w:sz w:val="28"/>
          <w:szCs w:val="28"/>
        </w:rPr>
        <w:t>.</w:t>
      </w:r>
    </w:p>
    <w:p w:rsidR="00CD3124" w:rsidRPr="00A272D2" w:rsidRDefault="00CD3124" w:rsidP="00A272D2">
      <w:pPr>
        <w:spacing w:line="276" w:lineRule="auto"/>
        <w:ind w:firstLine="709"/>
        <w:jc w:val="both"/>
        <w:rPr>
          <w:sz w:val="28"/>
          <w:szCs w:val="28"/>
        </w:rPr>
      </w:pPr>
    </w:p>
    <w:p w:rsidR="00F737D1" w:rsidRDefault="00AB5987" w:rsidP="00AB5987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Кабинет нотариуса</w:t>
      </w:r>
      <w:r w:rsidR="00562B84">
        <w:rPr>
          <w:noProof/>
          <w:sz w:val="28"/>
          <w:szCs w:val="28"/>
        </w:rPr>
        <w:drawing>
          <wp:inline distT="0" distB="0" distL="0" distR="0">
            <wp:extent cx="5220335" cy="3763645"/>
            <wp:effectExtent l="19050" t="0" r="0" b="0"/>
            <wp:docPr id="81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4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376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987" w:rsidRPr="00A272D2" w:rsidRDefault="00AB5987" w:rsidP="00AB5987">
      <w:pPr>
        <w:spacing w:before="24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A47154">
        <w:rPr>
          <w:sz w:val="28"/>
          <w:szCs w:val="28"/>
        </w:rPr>
        <w:t>8</w:t>
      </w:r>
      <w:r w:rsidR="00026584">
        <w:rPr>
          <w:sz w:val="28"/>
          <w:szCs w:val="28"/>
        </w:rPr>
        <w:t>1</w:t>
      </w:r>
    </w:p>
    <w:sectPr w:rsidR="00AB5987" w:rsidRPr="00A272D2" w:rsidSect="008F0594">
      <w:headerReference w:type="default" r:id="rId93"/>
      <w:headerReference w:type="first" r:id="rId94"/>
      <w:pgSz w:w="11906" w:h="16838" w:code="9"/>
      <w:pgMar w:top="1134" w:right="709" w:bottom="1418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46C0" w:rsidRDefault="006D46C0">
      <w:r>
        <w:separator/>
      </w:r>
    </w:p>
  </w:endnote>
  <w:endnote w:type="continuationSeparator" w:id="0">
    <w:p w:rsidR="006D46C0" w:rsidRDefault="006D46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明朝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46C0" w:rsidRDefault="006D46C0">
      <w:r>
        <w:separator/>
      </w:r>
    </w:p>
  </w:footnote>
  <w:footnote w:type="continuationSeparator" w:id="0">
    <w:p w:rsidR="006D46C0" w:rsidRDefault="006D46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653" w:rsidRDefault="00A70E9B" w:rsidP="008F7831">
    <w:r>
      <w:rPr>
        <w:noProof/>
      </w:rPr>
      <w:pict>
        <v:group id="_x0000_s2181" style="position:absolute;margin-left:-63pt;margin-top:-16.15pt;width:553.55pt;height:802.35pt;z-index:251658240" coordorigin="441,397" coordsize="11071,16047">
          <v:rect id="_x0000_s2175" style="position:absolute;left:4939;top:15593;width:5725;height:851;mso-position-horizontal-relative:page;mso-position-vertical-relative:page" o:regroupid="7" filled="f" strokeweight="1.5pt">
            <v:textbox style="mso-next-textbox:#_x0000_s2175" inset="1pt,1pt,1pt,1pt">
              <w:txbxContent>
                <w:p w:rsidR="003A5653" w:rsidRPr="007704F2" w:rsidRDefault="003A5653" w:rsidP="007704F2">
                  <w:pPr>
                    <w:rPr>
                      <w:szCs w:val="36"/>
                    </w:rPr>
                  </w:pPr>
                </w:p>
              </w:txbxContent>
            </v:textbox>
          </v:rect>
          <v:shapetype id="_x0000_t202" coordsize="21600,21600" o:spt="202" path="m,l,21600r21600,l21600,xe">
            <v:stroke joinstyle="miter"/>
            <v:path gradientshapeok="t" o:connecttype="rect"/>
          </v:shapetype>
          <v:shape id="_x0000_s2118" type="#_x0000_t202" style="position:absolute;left:442;top:15026;width:283;height:1417;mso-position-horizontal-relative:page;mso-position-vertical-relative:page" o:regroupid="7" strokeweight="1.5pt">
            <v:textbox style="layout-flow:vertical;mso-layout-flow-alt:bottom-to-top;mso-next-textbox:#_x0000_s2118" inset=".4mm,2mm,.4mm,.4mm">
              <w:txbxContent>
                <w:p w:rsidR="003A5653" w:rsidRPr="00305A18" w:rsidRDefault="003A5653" w:rsidP="008F7831">
                  <w:pPr>
                    <w:spacing w:before="0"/>
                    <w:jc w:val="right"/>
                    <w:rPr>
                      <w:shadow/>
                      <w:sz w:val="19"/>
                      <w:lang w:val="en-US"/>
                    </w:rPr>
                  </w:pPr>
                  <w:r w:rsidRPr="00305A18">
                    <w:rPr>
                      <w:shadow/>
                      <w:sz w:val="19"/>
                    </w:rPr>
                    <w:t>Инв.</w:t>
                  </w:r>
                  <w:r>
                    <w:rPr>
                      <w:shadow/>
                      <w:sz w:val="19"/>
                      <w:lang w:val="en-US"/>
                    </w:rPr>
                    <w:t xml:space="preserve">   </w:t>
                  </w:r>
                </w:p>
              </w:txbxContent>
            </v:textbox>
          </v:shape>
          <v:shape id="_x0000_s2119" type="#_x0000_t202" style="position:absolute;left:441;top:13041;width:283;height:1984;mso-position-horizontal-relative:page;mso-position-vertical-relative:page" o:regroupid="7" strokeweight="1.5pt">
            <v:textbox style="layout-flow:vertical;mso-layout-flow-alt:bottom-to-top;mso-next-textbox:#_x0000_s2119" inset=".4mm,.4mm,.4mm,.4mm">
              <w:txbxContent>
                <w:p w:rsidR="003A5653" w:rsidRDefault="003A5653" w:rsidP="008F7831">
                  <w:pPr>
                    <w:pStyle w:val="af0"/>
                    <w:rPr>
                      <w:shadow w:val="0"/>
                      <w:noProof w:val="0"/>
                      <w:szCs w:val="19"/>
                      <w:lang w:val="ru-RU"/>
                    </w:rPr>
                  </w:pPr>
                  <w:r>
                    <w:rPr>
                      <w:shadow w:val="0"/>
                      <w:noProof w:val="0"/>
                      <w:szCs w:val="19"/>
                      <w:lang w:val="ru-RU"/>
                    </w:rPr>
                    <w:t>Подпись и дата</w:t>
                  </w:r>
                </w:p>
                <w:p w:rsidR="003A5653" w:rsidRPr="00305A18" w:rsidRDefault="003A5653" w:rsidP="008F7831">
                  <w:pPr>
                    <w:spacing w:before="0"/>
                    <w:jc w:val="center"/>
                    <w:rPr>
                      <w:shadow/>
                      <w:sz w:val="19"/>
                    </w:rPr>
                  </w:pPr>
                </w:p>
              </w:txbxContent>
            </v:textbox>
          </v:shape>
          <v:shape id="_x0000_s2120" type="#_x0000_t202" style="position:absolute;left:441;top:11624;width:283;height:1417;mso-position-horizontal-relative:page;mso-position-vertical-relative:page" o:regroupid="7" strokeweight="1.5pt">
            <v:textbox style="layout-flow:vertical;mso-layout-flow-alt:bottom-to-top;mso-next-textbox:#_x0000_s2120" inset=".4mm,.4mm,.4mm,.4mm">
              <w:txbxContent>
                <w:p w:rsidR="003A5653" w:rsidRDefault="003A5653" w:rsidP="008F7831">
                  <w:pPr>
                    <w:pStyle w:val="af0"/>
                    <w:rPr>
                      <w:shadow w:val="0"/>
                      <w:noProof w:val="0"/>
                      <w:szCs w:val="19"/>
                      <w:lang w:val="ru-RU"/>
                    </w:rPr>
                  </w:pPr>
                  <w:r>
                    <w:rPr>
                      <w:shadow w:val="0"/>
                      <w:noProof w:val="0"/>
                      <w:szCs w:val="19"/>
                      <w:lang w:val="ru-RU"/>
                    </w:rPr>
                    <w:t>Взамен инв. №</w:t>
                  </w:r>
                </w:p>
                <w:p w:rsidR="003A5653" w:rsidRPr="00305A18" w:rsidRDefault="003A5653" w:rsidP="008F7831">
                  <w:pPr>
                    <w:spacing w:before="0"/>
                    <w:jc w:val="center"/>
                    <w:rPr>
                      <w:shadow/>
                      <w:sz w:val="19"/>
                    </w:rPr>
                  </w:pPr>
                </w:p>
              </w:txbxContent>
            </v:textbox>
          </v:shape>
          <v:shape id="_x0000_s2121" type="#_x0000_t202" style="position:absolute;left:441;top:10206;width:283;height:1417;mso-position-horizontal-relative:page;mso-position-vertical-relative:page" o:regroupid="7" strokeweight="1.5pt">
            <v:textbox style="layout-flow:vertical;mso-layout-flow-alt:bottom-to-top;mso-next-textbox:#_x0000_s2121" inset=".4mm,.4mm,.4mm,.4mm">
              <w:txbxContent>
                <w:p w:rsidR="003A5653" w:rsidRDefault="003A5653" w:rsidP="008F7831">
                  <w:pPr>
                    <w:pStyle w:val="af0"/>
                    <w:rPr>
                      <w:shadow w:val="0"/>
                      <w:noProof w:val="0"/>
                      <w:szCs w:val="19"/>
                      <w:lang w:val="ru-RU"/>
                    </w:rPr>
                  </w:pPr>
                  <w:r>
                    <w:rPr>
                      <w:shadow w:val="0"/>
                      <w:noProof w:val="0"/>
                      <w:szCs w:val="19"/>
                      <w:lang w:val="ru-RU"/>
                    </w:rPr>
                    <w:t>Инв. № дубл.</w:t>
                  </w:r>
                </w:p>
                <w:p w:rsidR="003A5653" w:rsidRPr="00305A18" w:rsidRDefault="003A5653" w:rsidP="008F7831">
                  <w:pPr>
                    <w:spacing w:before="0"/>
                    <w:jc w:val="center"/>
                    <w:rPr>
                      <w:shadow/>
                      <w:sz w:val="19"/>
                    </w:rPr>
                  </w:pPr>
                </w:p>
              </w:txbxContent>
            </v:textbox>
          </v:shape>
          <v:shape id="_x0000_s2122" type="#_x0000_t202" style="position:absolute;left:441;top:8222;width:283;height:1984;mso-position-horizontal-relative:page;mso-position-vertical-relative:page" o:regroupid="7" strokeweight="1.5pt">
            <v:textbox style="layout-flow:vertical;mso-layout-flow-alt:bottom-to-top;mso-next-textbox:#_x0000_s2122" inset=".4mm,.4mm,.4mm,.4mm">
              <w:txbxContent>
                <w:p w:rsidR="003A5653" w:rsidRDefault="003A5653" w:rsidP="008F7831">
                  <w:pPr>
                    <w:pStyle w:val="af0"/>
                    <w:rPr>
                      <w:shadow w:val="0"/>
                      <w:noProof w:val="0"/>
                      <w:szCs w:val="19"/>
                      <w:lang w:val="ru-RU"/>
                    </w:rPr>
                  </w:pPr>
                  <w:r>
                    <w:rPr>
                      <w:shadow w:val="0"/>
                      <w:noProof w:val="0"/>
                      <w:szCs w:val="19"/>
                      <w:lang w:val="ru-RU"/>
                    </w:rPr>
                    <w:t>Подпись и дата</w:t>
                  </w:r>
                </w:p>
                <w:p w:rsidR="003A5653" w:rsidRPr="00305A18" w:rsidRDefault="003A5653" w:rsidP="008F7831">
                  <w:pPr>
                    <w:spacing w:before="0"/>
                    <w:jc w:val="center"/>
                    <w:rPr>
                      <w:shadow/>
                      <w:sz w:val="19"/>
                    </w:rPr>
                  </w:pPr>
                </w:p>
              </w:txbxContent>
            </v:textbox>
          </v:shape>
          <v:line id="_x0000_s2124" style="position:absolute;mso-position-horizontal-relative:page;mso-position-vertical-relative:page" from="1134,397" to="1135,16442" o:regroupid="7" strokeweight="1.5pt">
            <v:stroke startarrowwidth="narrow" startarrowlength="long" endarrowwidth="narrow" endarrowlength="long"/>
          </v:line>
          <v:line id="_x0000_s2125" style="position:absolute;mso-position-horizontal-relative:page;mso-position-vertical-relative:page" from="1134,397" to="11512,398" o:regroupid="7" strokeweight="1.5pt">
            <v:stroke startarrowwidth="narrow" startarrowlength="long" endarrowwidth="narrow" endarrowlength="long"/>
          </v:line>
          <v:line id="_x0000_s2126" style="position:absolute;mso-position-horizontal-relative:page;mso-position-vertical-relative:page" from="737,16443" to="11511,16444" o:regroupid="7" strokeweight="1.5pt">
            <v:stroke startarrowwidth="narrow" startarrowlength="long" endarrowwidth="narrow" endarrowlength="long"/>
          </v:line>
          <v:line id="_x0000_s2127" style="position:absolute;mso-position-horizontal-relative:page;mso-position-vertical-relative:page" from="11510,397" to="11511,16438" o:regroupid="7" strokeweight="1.5pt">
            <v:stroke startarrowwidth="narrow" startarrowlength="long" endarrowwidth="narrow" endarrowlength="long"/>
          </v:line>
          <v:line id="_x0000_s2128" style="position:absolute;mso-position-horizontal-relative:page;mso-position-vertical-relative:page" from="726,8222" to="1122,8223" o:regroupid="7" strokeweight="1.5pt">
            <v:stroke startarrowwidth="narrow" startarrowlength="long" endarrowwidth="narrow" endarrowlength="long"/>
          </v:line>
          <v:line id="_x0000_s2129" style="position:absolute;mso-position-horizontal-relative:page;mso-position-vertical-relative:page" from="726,10206" to="1122,10207" o:regroupid="7" strokeweight="1.5pt">
            <v:stroke startarrowwidth="narrow" startarrowlength="long" endarrowwidth="narrow" endarrowlength="long"/>
          </v:line>
          <v:line id="_x0000_s2130" style="position:absolute;mso-position-horizontal-relative:page;mso-position-vertical-relative:page" from="726,11624" to="1122,11625" o:regroupid="7" strokeweight="1.5pt">
            <v:stroke startarrowwidth="narrow" startarrowlength="long" endarrowwidth="narrow" endarrowlength="long"/>
          </v:line>
          <v:line id="_x0000_s2131" style="position:absolute;mso-position-horizontal-relative:page;mso-position-vertical-relative:page" from="726,13041" to="1122,13042" o:regroupid="7" strokeweight="1.5pt">
            <v:stroke startarrowwidth="narrow" startarrowlength="long" endarrowwidth="narrow" endarrowlength="long"/>
          </v:line>
          <v:line id="_x0000_s2132" style="position:absolute;mso-position-horizontal-relative:page;mso-position-vertical-relative:page" from="726,15026" to="1122,15027" o:regroupid="7" strokeweight="1.5pt">
            <v:stroke startarrowwidth="narrow" startarrowlength="long" endarrowwidth="narrow" endarrowlength="long"/>
          </v:line>
          <v:group id="_x0000_s2133" style="position:absolute;left:1137;top:15591;width:3809;height:851" coordsize="20000,20000" o:regroupid="7">
            <v:group id="_x0000_s2134" style="position:absolute;width:2516;height:20000" coordsize="20000,20000">
              <v:rect id="_x0000_s2135" style="position:absolute;width:20000;height:6675" filled="f" strokeweight="1.5pt">
                <v:textbox style="mso-next-textbox:#_x0000_s2135" inset="1pt,1pt,1pt,1pt">
                  <w:txbxContent>
                    <w:p w:rsidR="003A5653" w:rsidRDefault="003A5653" w:rsidP="00303503">
                      <w:pPr>
                        <w:pStyle w:val="af2"/>
                      </w:pPr>
                    </w:p>
                  </w:txbxContent>
                </v:textbox>
              </v:rect>
              <v:rect id="_x0000_s2136" style="position:absolute;top:6651;width:20000;height:6674" filled="f" strokeweight="1.5pt">
                <v:textbox style="mso-next-textbox:#_x0000_s2136" inset="1pt,1pt,1pt,1pt">
                  <w:txbxContent>
                    <w:p w:rsidR="003A5653" w:rsidRDefault="003A5653" w:rsidP="00303503">
                      <w:pPr>
                        <w:pStyle w:val="af2"/>
                      </w:pPr>
                    </w:p>
                  </w:txbxContent>
                </v:textbox>
              </v:rect>
              <v:rect id="_x0000_s2137" style="position:absolute;top:13325;width:20000;height:6675" filled="f" strokeweight="1.5pt">
                <v:textbox style="mso-next-textbox:#_x0000_s2137" inset="1pt,1pt,1pt,1pt">
                  <w:txbxContent>
                    <w:p w:rsidR="003A5653" w:rsidRDefault="003A5653" w:rsidP="00303503">
                      <w:pPr>
                        <w:pStyle w:val="af2"/>
                      </w:pPr>
                      <w:r>
                        <w:t>Изм.</w:t>
                      </w:r>
                    </w:p>
                    <w:p w:rsidR="003A5653" w:rsidRDefault="003A5653" w:rsidP="00303503">
                      <w:pPr>
                        <w:pStyle w:val="af2"/>
                        <w:rPr>
                          <w:shadow/>
                        </w:rPr>
                      </w:pPr>
                    </w:p>
                  </w:txbxContent>
                </v:textbox>
              </v:rect>
            </v:group>
            <v:group id="_x0000_s2138" style="position:absolute;left:5193;width:7409;height:20000" coordsize="20000,20000">
              <v:rect id="_x0000_s2139" style="position:absolute;width:19987;height:6675" filled="f" strokeweight="1.5pt">
                <v:textbox style="mso-next-textbox:#_x0000_s2139" inset="1pt,1pt,1pt,1pt">
                  <w:txbxContent>
                    <w:p w:rsidR="003A5653" w:rsidRDefault="003A5653" w:rsidP="00303503">
                      <w:pPr>
                        <w:pStyle w:val="af2"/>
                      </w:pPr>
                    </w:p>
                  </w:txbxContent>
                </v:textbox>
              </v:rect>
              <v:rect id="_x0000_s2140" style="position:absolute;top:6651;width:19987;height:6674" filled="f" strokeweight="1.5pt">
                <v:textbox style="mso-next-textbox:#_x0000_s2140" inset="1pt,1pt,1pt,1pt">
                  <w:txbxContent>
                    <w:p w:rsidR="003A5653" w:rsidRDefault="003A5653" w:rsidP="00303503">
                      <w:pPr>
                        <w:pStyle w:val="af2"/>
                      </w:pPr>
                    </w:p>
                  </w:txbxContent>
                </v:textbox>
              </v:rect>
              <v:rect id="_x0000_s2141" style="position:absolute;left:16;top:13325;width:19984;height:6675" filled="f" strokeweight="1.5pt">
                <v:textbox style="mso-next-textbox:#_x0000_s2141" inset="1pt,1pt,1pt,1pt">
                  <w:txbxContent>
                    <w:p w:rsidR="003A5653" w:rsidRDefault="003A5653" w:rsidP="00303503">
                      <w:pPr>
                        <w:pStyle w:val="af2"/>
                      </w:pPr>
                      <w:r>
                        <w:t>№ документа</w:t>
                      </w:r>
                    </w:p>
                  </w:txbxContent>
                </v:textbox>
              </v:rect>
            </v:group>
            <v:group id="_x0000_s2142" style="position:absolute;left:12596;width:4449;height:20000" coordorigin="-4" coordsize="20004,20000">
              <v:rect id="_x0000_s2143" style="position:absolute;left:-4;width:19982;height:6675" filled="f" strokeweight="1.5pt">
                <v:textbox style="mso-next-textbox:#_x0000_s2143" inset="1pt,1pt,1pt,1pt">
                  <w:txbxContent>
                    <w:p w:rsidR="003A5653" w:rsidRDefault="003A5653" w:rsidP="00303503">
                      <w:pPr>
                        <w:pStyle w:val="af2"/>
                      </w:pPr>
                    </w:p>
                  </w:txbxContent>
                </v:textbox>
              </v:rect>
              <v:rect id="_x0000_s2144" style="position:absolute;top:6651;width:19978;height:6674" filled="f" strokeweight="1.5pt">
                <v:textbox style="mso-next-textbox:#_x0000_s2144" inset="1pt,1pt,1pt,1pt">
                  <w:txbxContent>
                    <w:p w:rsidR="003A5653" w:rsidRDefault="003A5653" w:rsidP="00303503">
                      <w:pPr>
                        <w:pStyle w:val="af2"/>
                      </w:pPr>
                    </w:p>
                  </w:txbxContent>
                </v:textbox>
              </v:rect>
              <v:rect id="_x0000_s2145" style="position:absolute;left:23;top:13325;width:19977;height:6675" filled="f" strokeweight="1.5pt">
                <v:textbox style="mso-next-textbox:#_x0000_s2145" inset="1pt,1pt,1pt,1pt">
                  <w:txbxContent>
                    <w:p w:rsidR="003A5653" w:rsidRDefault="003A5653" w:rsidP="00303503">
                      <w:pPr>
                        <w:pStyle w:val="af2"/>
                      </w:pPr>
                      <w:r>
                        <w:t>Подпись</w:t>
                      </w:r>
                    </w:p>
                  </w:txbxContent>
                </v:textbox>
              </v:rect>
            </v:group>
            <v:group id="_x0000_s2146" style="position:absolute;left:17040;width:2960;height:20000" coordsize="20000,20000">
              <v:rect id="_x0000_s2147" style="position:absolute;width:19966;height:6675" filled="f" strokeweight="1.5pt">
                <v:textbox style="mso-next-textbox:#_x0000_s2147" inset="1pt,1pt,1pt,1pt">
                  <w:txbxContent>
                    <w:p w:rsidR="003A5653" w:rsidRDefault="003A5653" w:rsidP="00303503">
                      <w:pPr>
                        <w:pStyle w:val="af2"/>
                      </w:pPr>
                    </w:p>
                  </w:txbxContent>
                </v:textbox>
              </v:rect>
              <v:rect id="_x0000_s2148" style="position:absolute;top:6651;width:19966;height:6674" filled="f" strokeweight="1.5pt">
                <v:textbox style="mso-next-textbox:#_x0000_s2148" inset="1pt,1pt,1pt,1pt">
                  <w:txbxContent>
                    <w:p w:rsidR="003A5653" w:rsidRDefault="003A5653" w:rsidP="00303503">
                      <w:pPr>
                        <w:pStyle w:val="af2"/>
                      </w:pPr>
                    </w:p>
                  </w:txbxContent>
                </v:textbox>
              </v:rect>
              <v:rect id="_x0000_s2149" style="position:absolute;left:34;top:13325;width:19966;height:6675" filled="f" strokeweight="1.5pt">
                <v:textbox style="mso-next-textbox:#_x0000_s2149" inset="1pt,1pt,1pt,1pt">
                  <w:txbxContent>
                    <w:p w:rsidR="003A5653" w:rsidRDefault="003A5653" w:rsidP="00303503">
                      <w:pPr>
                        <w:pStyle w:val="af2"/>
                      </w:pPr>
                      <w:r>
                        <w:t>Дата</w:t>
                      </w:r>
                    </w:p>
                  </w:txbxContent>
                </v:textbox>
              </v:rect>
            </v:group>
            <v:group id="_x0000_s2150" style="position:absolute;left:2527;width:2660;height:20000" coordsize="20000,20000">
              <v:rect id="_x0000_s2151" style="position:absolute;width:20000;height:6675" filled="f" strokeweight="1.5pt">
                <v:textbox style="mso-next-textbox:#_x0000_s2151" inset="1pt,1pt,1pt,1pt">
                  <w:txbxContent>
                    <w:p w:rsidR="003A5653" w:rsidRDefault="003A5653" w:rsidP="00303503">
                      <w:pPr>
                        <w:pStyle w:val="af2"/>
                      </w:pPr>
                    </w:p>
                  </w:txbxContent>
                </v:textbox>
              </v:rect>
              <v:rect id="_x0000_s2152" style="position:absolute;top:6651;width:20000;height:6674" filled="f" strokeweight="1.5pt">
                <v:textbox style="mso-next-textbox:#_x0000_s2152" inset="1pt,1pt,1pt,1pt">
                  <w:txbxContent>
                    <w:p w:rsidR="003A5653" w:rsidRDefault="003A5653" w:rsidP="00303503">
                      <w:pPr>
                        <w:pStyle w:val="af2"/>
                      </w:pPr>
                    </w:p>
                  </w:txbxContent>
                </v:textbox>
              </v:rect>
              <v:rect id="_x0000_s2153" style="position:absolute;top:13325;width:20000;height:6675" filled="f" strokeweight="1.5pt">
                <v:textbox style="mso-next-textbox:#_x0000_s2153" inset="1pt,1pt,1pt,1pt">
                  <w:txbxContent>
                    <w:p w:rsidR="003A5653" w:rsidRDefault="003A5653" w:rsidP="00303503">
                      <w:pPr>
                        <w:pStyle w:val="af2"/>
                      </w:pPr>
                      <w:r>
                        <w:t>Лист</w:t>
                      </w:r>
                    </w:p>
                  </w:txbxContent>
                </v:textbox>
              </v:rect>
            </v:group>
          </v:group>
          <v:rect id="_x0000_s2176" style="position:absolute;left:10660;top:15593;width:847;height:425;mso-position-horizontal-relative:page;mso-position-vertical-relative:page" o:regroupid="7" filled="f" strokeweight="1.5pt">
            <v:textbox style="mso-next-textbox:#_x0000_s2176" inset="1pt,1pt,1pt,1pt">
              <w:txbxContent>
                <w:p w:rsidR="003A5653" w:rsidRDefault="003A5653" w:rsidP="00303503">
                  <w:pPr>
                    <w:pStyle w:val="af2"/>
                  </w:pPr>
                  <w:r>
                    <w:t>Лист</w:t>
                  </w:r>
                </w:p>
              </w:txbxContent>
            </v:textbox>
          </v:rect>
          <v:shape id="_x0000_s2177" type="#_x0000_t202" style="position:absolute;left:10660;top:16018;width:845;height:425;mso-position-horizontal-relative:page;mso-position-vertical-relative:page" o:regroupid="7" filled="f" strokeweight="1.5pt">
            <v:textbox style="mso-next-textbox:#_x0000_s2177">
              <w:txbxContent>
                <w:p w:rsidR="003A5653" w:rsidRDefault="00A70E9B" w:rsidP="00303503">
                  <w:pPr>
                    <w:pStyle w:val="af2"/>
                  </w:pPr>
                  <w:fldSimple w:instr=" PAGE  \* Arabic  \* MERGEFORMAT ">
                    <w:r w:rsidR="00597EB4">
                      <w:t>31</w:t>
                    </w:r>
                  </w:fldSimple>
                </w:p>
              </w:txbxContent>
            </v:textbox>
          </v:shape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653" w:rsidRDefault="00A70E9B">
    <w:r>
      <w:rPr>
        <w:noProof/>
      </w:rPr>
      <w:pict>
        <v:group id="_x0000_s2179" style="position:absolute;margin-left:-63pt;margin-top:-16.15pt;width:553.5pt;height:802.35pt;z-index:251657216" coordorigin="441,397" coordsize="11070,16047">
          <v:line id="_x0000_s2053" style="position:absolute;mso-position-horizontal-relative:page;mso-position-vertical-relative:page" from="1134,397" to="1135,16442" o:regroupid="6" strokeweight="1.5pt">
            <v:stroke startarrowwidth="narrow" startarrowlength="long" endarrowwidth="narrow" endarrowlength="long"/>
          </v:line>
          <v:line id="_x0000_s2055" style="position:absolute" from="1130,397" to="11508,398" o:regroupid="6" strokeweight="1.5pt">
            <v:stroke startarrowwidth="narrow" startarrowlength="long" endarrowwidth="narrow" endarrowlength="long"/>
          </v:line>
          <v:line id="_x0000_s2056" style="position:absolute;mso-position-horizontal-relative:page;mso-position-vertical-relative:page" from="737,16443" to="11511,16444" o:regroupid="6" strokeweight="1.5pt">
            <v:stroke startarrowwidth="narrow" startarrowlength="long" endarrowwidth="narrow" endarrowlength="long"/>
          </v:line>
          <v:line id="_x0000_s2057" style="position:absolute;mso-position-horizontal-relative:page;mso-position-vertical-relative:page" from="11510,397" to="11511,16438" o:regroupid="6" strokeweight="1.5pt">
            <v:stroke startarrowwidth="narrow" startarrowlength="long" endarrowwidth="narrow" endarrowlength="long"/>
          </v:line>
          <v:line id="_x0000_s2059" style="position:absolute;mso-position-horizontal-relative:page;mso-position-vertical-relative:page" from="726,8222" to="1122,8223" o:regroupid="6" strokeweight="1.5pt">
            <v:stroke startarrowwidth="narrow" startarrowlength="long" endarrowwidth="narrow" endarrowlength="long"/>
          </v:line>
          <v:line id="_x0000_s2060" style="position:absolute;mso-position-horizontal-relative:page;mso-position-vertical-relative:page" from="726,10206" to="1122,10207" o:regroupid="6" strokeweight="1.5pt">
            <v:stroke startarrowwidth="narrow" startarrowlength="long" endarrowwidth="narrow" endarrowlength="long"/>
          </v:line>
          <v:line id="_x0000_s2061" style="position:absolute;mso-position-horizontal-relative:page;mso-position-vertical-relative:page" from="726,11624" to="1122,11625" o:regroupid="6" strokeweight="1.5pt">
            <v:stroke startarrowwidth="narrow" startarrowlength="long" endarrowwidth="narrow" endarrowlength="long"/>
          </v:line>
          <v:line id="_x0000_s2062" style="position:absolute;mso-position-horizontal-relative:page;mso-position-vertical-relative:page" from="726,13041" to="1122,13042" o:regroupid="6" strokeweight="1.5pt">
            <v:stroke startarrowwidth="narrow" startarrowlength="long" endarrowwidth="narrow" endarrowlength="long"/>
          </v:line>
          <v:line id="_x0000_s2063" style="position:absolute;mso-position-horizontal-relative:page;mso-position-vertical-relative:page" from="726,15026" to="1122,15027" o:regroupid="6" strokeweight="1.5pt">
            <v:stroke startarrowwidth="narrow" startarrowlength="long" endarrowwidth="narrow" endarrowlength="long"/>
          </v:line>
          <v:group id="_x0000_s2178" style="position:absolute;left:441;top:8222;width:284;height:8221" coordorigin="441,8222" coordsize="284,8221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66" type="#_x0000_t202" style="position:absolute;left:442;top:15026;width:283;height:1417;mso-position-horizontal-relative:page;mso-position-vertical-relative:page" o:regroupid="4" strokeweight="1.5pt">
              <v:textbox style="layout-flow:vertical;mso-layout-flow-alt:bottom-to-top;mso-next-textbox:#_x0000_s2066" inset=".4mm,2mm,.4mm,.4mm">
                <w:txbxContent>
                  <w:p w:rsidR="003A5653" w:rsidRPr="00305A18" w:rsidRDefault="003A5653" w:rsidP="00305A18">
                    <w:pPr>
                      <w:spacing w:before="0"/>
                      <w:jc w:val="right"/>
                      <w:rPr>
                        <w:shadow/>
                        <w:sz w:val="19"/>
                        <w:lang w:val="en-US"/>
                      </w:rPr>
                    </w:pPr>
                    <w:r w:rsidRPr="00305A18">
                      <w:rPr>
                        <w:shadow/>
                        <w:sz w:val="19"/>
                      </w:rPr>
                      <w:t>Инв.</w:t>
                    </w:r>
                    <w:r>
                      <w:rPr>
                        <w:shadow/>
                        <w:sz w:val="19"/>
                        <w:lang w:val="en-US"/>
                      </w:rPr>
                      <w:t xml:space="preserve">   </w:t>
                    </w:r>
                  </w:p>
                </w:txbxContent>
              </v:textbox>
            </v:shape>
            <v:shape id="_x0000_s2067" type="#_x0000_t202" style="position:absolute;left:441;top:13041;width:283;height:1984;mso-position-horizontal-relative:page;mso-position-vertical-relative:page" o:regroupid="4" strokeweight="1.5pt">
              <v:textbox style="layout-flow:vertical;mso-layout-flow-alt:bottom-to-top;mso-next-textbox:#_x0000_s2067" inset=".4mm,.4mm,.4mm,.4mm">
                <w:txbxContent>
                  <w:p w:rsidR="003A5653" w:rsidRDefault="003A5653" w:rsidP="00305A18">
                    <w:pPr>
                      <w:pStyle w:val="af0"/>
                      <w:rPr>
                        <w:shadow w:val="0"/>
                        <w:noProof w:val="0"/>
                        <w:szCs w:val="19"/>
                        <w:lang w:val="ru-RU"/>
                      </w:rPr>
                    </w:pPr>
                    <w:r>
                      <w:rPr>
                        <w:shadow w:val="0"/>
                        <w:noProof w:val="0"/>
                        <w:szCs w:val="19"/>
                        <w:lang w:val="ru-RU"/>
                      </w:rPr>
                      <w:t>Подпись и дата</w:t>
                    </w:r>
                  </w:p>
                  <w:p w:rsidR="003A5653" w:rsidRPr="00305A18" w:rsidRDefault="003A5653" w:rsidP="00305A18">
                    <w:pPr>
                      <w:spacing w:before="0"/>
                      <w:jc w:val="center"/>
                      <w:rPr>
                        <w:shadow/>
                        <w:sz w:val="19"/>
                      </w:rPr>
                    </w:pPr>
                  </w:p>
                </w:txbxContent>
              </v:textbox>
            </v:shape>
            <v:shape id="_x0000_s2069" type="#_x0000_t202" style="position:absolute;left:441;top:11624;width:283;height:1417;mso-position-horizontal-relative:page;mso-position-vertical-relative:page" o:regroupid="4" strokeweight="1.5pt">
              <v:textbox style="layout-flow:vertical;mso-layout-flow-alt:bottom-to-top;mso-next-textbox:#_x0000_s2069" inset=".4mm,.4mm,.4mm,.4mm">
                <w:txbxContent>
                  <w:p w:rsidR="003A5653" w:rsidRDefault="003A5653" w:rsidP="00305A18">
                    <w:pPr>
                      <w:pStyle w:val="af0"/>
                      <w:rPr>
                        <w:shadow w:val="0"/>
                        <w:noProof w:val="0"/>
                        <w:szCs w:val="19"/>
                        <w:lang w:val="ru-RU"/>
                      </w:rPr>
                    </w:pPr>
                    <w:r>
                      <w:rPr>
                        <w:shadow w:val="0"/>
                        <w:noProof w:val="0"/>
                        <w:szCs w:val="19"/>
                        <w:lang w:val="ru-RU"/>
                      </w:rPr>
                      <w:t>Взамен инв. №</w:t>
                    </w:r>
                  </w:p>
                  <w:p w:rsidR="003A5653" w:rsidRPr="00305A18" w:rsidRDefault="003A5653" w:rsidP="00305A18">
                    <w:pPr>
                      <w:spacing w:before="0"/>
                      <w:jc w:val="center"/>
                      <w:rPr>
                        <w:shadow/>
                        <w:sz w:val="19"/>
                      </w:rPr>
                    </w:pPr>
                  </w:p>
                </w:txbxContent>
              </v:textbox>
            </v:shape>
            <v:shape id="_x0000_s2070" type="#_x0000_t202" style="position:absolute;left:441;top:10206;width:283;height:1417;mso-position-horizontal-relative:page;mso-position-vertical-relative:page" o:regroupid="4" strokeweight="1.5pt">
              <v:textbox style="layout-flow:vertical;mso-layout-flow-alt:bottom-to-top;mso-next-textbox:#_x0000_s2070" inset=".4mm,.4mm,.4mm,.4mm">
                <w:txbxContent>
                  <w:p w:rsidR="003A5653" w:rsidRDefault="003A5653" w:rsidP="00305A18">
                    <w:pPr>
                      <w:pStyle w:val="af0"/>
                      <w:rPr>
                        <w:shadow w:val="0"/>
                        <w:noProof w:val="0"/>
                        <w:szCs w:val="19"/>
                        <w:lang w:val="ru-RU"/>
                      </w:rPr>
                    </w:pPr>
                    <w:r>
                      <w:rPr>
                        <w:shadow w:val="0"/>
                        <w:noProof w:val="0"/>
                        <w:szCs w:val="19"/>
                        <w:lang w:val="ru-RU"/>
                      </w:rPr>
                      <w:t>Инв. № дубл.</w:t>
                    </w:r>
                  </w:p>
                  <w:p w:rsidR="003A5653" w:rsidRPr="00305A18" w:rsidRDefault="003A5653" w:rsidP="00305A18">
                    <w:pPr>
                      <w:spacing w:before="0"/>
                      <w:jc w:val="center"/>
                      <w:rPr>
                        <w:shadow/>
                        <w:sz w:val="19"/>
                      </w:rPr>
                    </w:pPr>
                  </w:p>
                </w:txbxContent>
              </v:textbox>
            </v:shape>
            <v:shape id="_x0000_s2071" type="#_x0000_t202" style="position:absolute;left:441;top:8222;width:283;height:1984;mso-position-horizontal-relative:page;mso-position-vertical-relative:page" o:regroupid="4" strokeweight="1.5pt">
              <v:textbox style="layout-flow:vertical;mso-layout-flow-alt:bottom-to-top;mso-next-textbox:#_x0000_s2071" inset=".4mm,.4mm,.4mm,.4mm">
                <w:txbxContent>
                  <w:p w:rsidR="003A5653" w:rsidRDefault="003A5653" w:rsidP="00305A18">
                    <w:pPr>
                      <w:pStyle w:val="af0"/>
                      <w:rPr>
                        <w:shadow w:val="0"/>
                        <w:noProof w:val="0"/>
                        <w:szCs w:val="19"/>
                        <w:lang w:val="ru-RU"/>
                      </w:rPr>
                    </w:pPr>
                    <w:r>
                      <w:rPr>
                        <w:shadow w:val="0"/>
                        <w:noProof w:val="0"/>
                        <w:szCs w:val="19"/>
                        <w:lang w:val="ru-RU"/>
                      </w:rPr>
                      <w:t>Подпись и дата</w:t>
                    </w:r>
                  </w:p>
                  <w:p w:rsidR="003A5653" w:rsidRPr="00305A18" w:rsidRDefault="003A5653" w:rsidP="00305A18">
                    <w:pPr>
                      <w:spacing w:before="0"/>
                      <w:jc w:val="center"/>
                      <w:rPr>
                        <w:shadow/>
                        <w:sz w:val="19"/>
                      </w:rPr>
                    </w:pPr>
                  </w:p>
                </w:txbxContent>
              </v:textbox>
            </v:shape>
          </v:group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E"/>
    <w:multiLevelType w:val="singleLevel"/>
    <w:tmpl w:val="CC0A120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>
    <w:nsid w:val="FFFFFF7F"/>
    <w:multiLevelType w:val="singleLevel"/>
    <w:tmpl w:val="5E28A47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>
    <w:nsid w:val="FFFFFF82"/>
    <w:multiLevelType w:val="singleLevel"/>
    <w:tmpl w:val="9BCE975A"/>
    <w:lvl w:ilvl="0">
      <w:start w:val="1"/>
      <w:numFmt w:val="bullet"/>
      <w:pStyle w:val="30"/>
      <w:lvlText w:val="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99B8D5E4"/>
    <w:lvl w:ilvl="0">
      <w:start w:val="1"/>
      <w:numFmt w:val="bullet"/>
      <w:pStyle w:val="20"/>
      <w:lvlText w:val="o"/>
      <w:lvlJc w:val="left"/>
      <w:pPr>
        <w:tabs>
          <w:tab w:val="num" w:pos="643"/>
        </w:tabs>
        <w:ind w:left="643" w:hanging="360"/>
      </w:pPr>
      <w:rPr>
        <w:rFonts w:ascii="Courier New" w:hAnsi="Courier New" w:cs="Courier New" w:hint="default"/>
      </w:rPr>
    </w:lvl>
  </w:abstractNum>
  <w:abstractNum w:abstractNumId="4">
    <w:nsid w:val="FFFFFF88"/>
    <w:multiLevelType w:val="singleLevel"/>
    <w:tmpl w:val="85DCBD6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FFFFFF89"/>
    <w:multiLevelType w:val="singleLevel"/>
    <w:tmpl w:val="9F34290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16769E9"/>
    <w:multiLevelType w:val="multilevel"/>
    <w:tmpl w:val="4B92AC56"/>
    <w:styleLink w:val="StyleOutlinenumbered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396"/>
      </w:pPr>
      <w:rPr>
        <w:rFonts w:hint="default"/>
        <w:sz w:val="24"/>
      </w:rPr>
    </w:lvl>
    <w:lvl w:ilvl="1">
      <w:start w:val="1"/>
      <w:numFmt w:val="russianLow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">
    <w:nsid w:val="08ED253B"/>
    <w:multiLevelType w:val="multilevel"/>
    <w:tmpl w:val="2988C596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1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1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>
    <w:nsid w:val="0E75411F"/>
    <w:multiLevelType w:val="hybridMultilevel"/>
    <w:tmpl w:val="1C38D24E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">
    <w:nsid w:val="0E797498"/>
    <w:multiLevelType w:val="hybridMultilevel"/>
    <w:tmpl w:val="67627D82"/>
    <w:lvl w:ilvl="0" w:tplc="3A3EC3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444D38"/>
    <w:multiLevelType w:val="hybridMultilevel"/>
    <w:tmpl w:val="56F43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FE788F"/>
    <w:multiLevelType w:val="hybridMultilevel"/>
    <w:tmpl w:val="1C0C3992"/>
    <w:lvl w:ilvl="0" w:tplc="C256DB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4F95416"/>
    <w:multiLevelType w:val="hybridMultilevel"/>
    <w:tmpl w:val="7C309E7E"/>
    <w:lvl w:ilvl="0" w:tplc="AA7021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6FB5A57"/>
    <w:multiLevelType w:val="multilevel"/>
    <w:tmpl w:val="06A2D2DC"/>
    <w:lvl w:ilvl="0">
      <w:start w:val="1"/>
      <w:numFmt w:val="bullet"/>
      <w:pStyle w:val="phBullet"/>
      <w:lvlText w:val=""/>
      <w:lvlJc w:val="left"/>
      <w:pPr>
        <w:tabs>
          <w:tab w:val="num" w:pos="922"/>
        </w:tabs>
        <w:ind w:left="927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311"/>
        </w:tabs>
        <w:ind w:left="131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031"/>
        </w:tabs>
        <w:ind w:left="203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51"/>
        </w:tabs>
        <w:ind w:left="275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71"/>
        </w:tabs>
        <w:ind w:left="347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191"/>
        </w:tabs>
        <w:ind w:left="419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11"/>
        </w:tabs>
        <w:ind w:left="491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631"/>
        </w:tabs>
        <w:ind w:left="563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351"/>
        </w:tabs>
        <w:ind w:left="6351" w:hanging="360"/>
      </w:pPr>
      <w:rPr>
        <w:rFonts w:ascii="Wingdings" w:hAnsi="Wingdings" w:hint="default"/>
      </w:rPr>
    </w:lvl>
  </w:abstractNum>
  <w:abstractNum w:abstractNumId="14">
    <w:nsid w:val="1C936A11"/>
    <w:multiLevelType w:val="hybridMultilevel"/>
    <w:tmpl w:val="E274F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7C3990"/>
    <w:multiLevelType w:val="hybridMultilevel"/>
    <w:tmpl w:val="1E78569A"/>
    <w:lvl w:ilvl="0" w:tplc="E0326A80">
      <w:start w:val="1"/>
      <w:numFmt w:val="bullet"/>
      <w:pStyle w:val="10"/>
      <w:lvlText w:val="▪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1877E50"/>
    <w:multiLevelType w:val="hybridMultilevel"/>
    <w:tmpl w:val="61DE08B6"/>
    <w:lvl w:ilvl="0" w:tplc="3A3EC3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696847"/>
    <w:multiLevelType w:val="multilevel"/>
    <w:tmpl w:val="0419001F"/>
    <w:lvl w:ilvl="0">
      <w:start w:val="1"/>
      <w:numFmt w:val="decimal"/>
      <w:pStyle w:val="ListNumber111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18">
    <w:nsid w:val="26500FD5"/>
    <w:multiLevelType w:val="hybridMultilevel"/>
    <w:tmpl w:val="8CBA2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4454EA"/>
    <w:multiLevelType w:val="multilevel"/>
    <w:tmpl w:val="A5681AC0"/>
    <w:lvl w:ilvl="0">
      <w:start w:val="1"/>
      <w:numFmt w:val="bullet"/>
      <w:pStyle w:val="listBulleted"/>
      <w:lvlText w:val=""/>
      <w:lvlJc w:val="left"/>
      <w:pPr>
        <w:tabs>
          <w:tab w:val="num" w:pos="540"/>
        </w:tabs>
        <w:ind w:left="1044" w:hanging="504"/>
      </w:pPr>
      <w:rPr>
        <w:rFonts w:ascii="Symbol" w:hAnsi="Symbol" w:hint="default"/>
        <w:color w:val="auto"/>
        <w:lang w:val="ru-RU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872" w:hanging="432"/>
      </w:pPr>
      <w:rPr>
        <w:rFonts w:ascii="Symbol" w:hAnsi="Symbol" w:hint="default"/>
        <w:color w:val="auto"/>
        <w:sz w:val="16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3024" w:hanging="72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3888" w:hanging="792"/>
      </w:pPr>
      <w:rPr>
        <w:rFonts w:ascii="Symbol" w:hAnsi="Symbol"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4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61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68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5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8280" w:hanging="180"/>
      </w:pPr>
      <w:rPr>
        <w:rFonts w:hint="default"/>
      </w:rPr>
    </w:lvl>
  </w:abstractNum>
  <w:abstractNum w:abstractNumId="20">
    <w:nsid w:val="2F731060"/>
    <w:multiLevelType w:val="multilevel"/>
    <w:tmpl w:val="982C782C"/>
    <w:styleLink w:val="ListBulleted0"/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80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30CA0020"/>
    <w:multiLevelType w:val="multilevel"/>
    <w:tmpl w:val="434E5F60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2">
    <w:nsid w:val="38CD3CFC"/>
    <w:multiLevelType w:val="hybridMultilevel"/>
    <w:tmpl w:val="00AADC86"/>
    <w:lvl w:ilvl="0" w:tplc="BCE8C8C6">
      <w:start w:val="1"/>
      <w:numFmt w:val="bullet"/>
      <w:pStyle w:val="22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04B31B3"/>
    <w:multiLevelType w:val="hybridMultilevel"/>
    <w:tmpl w:val="3E90A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DC5347"/>
    <w:multiLevelType w:val="hybridMultilevel"/>
    <w:tmpl w:val="2FA09C9E"/>
    <w:lvl w:ilvl="0" w:tplc="A46C2D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6361A2E"/>
    <w:multiLevelType w:val="hybridMultilevel"/>
    <w:tmpl w:val="924E60D0"/>
    <w:lvl w:ilvl="0" w:tplc="3A3EC3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A463C8"/>
    <w:multiLevelType w:val="multilevel"/>
    <w:tmpl w:val="71C4E404"/>
    <w:lvl w:ilvl="0">
      <w:start w:val="4"/>
      <w:numFmt w:val="decimal"/>
      <w:pStyle w:val="tt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1146"/>
        </w:tabs>
        <w:ind w:left="786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998"/>
        </w:tabs>
        <w:ind w:left="1998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3210"/>
        </w:tabs>
        <w:ind w:left="321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4422"/>
        </w:tabs>
        <w:ind w:left="4422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5208"/>
        </w:tabs>
        <w:ind w:left="5208" w:hanging="1800"/>
      </w:pPr>
    </w:lvl>
  </w:abstractNum>
  <w:abstractNum w:abstractNumId="27">
    <w:nsid w:val="5CC5326F"/>
    <w:multiLevelType w:val="multilevel"/>
    <w:tmpl w:val="CEDEB86C"/>
    <w:styleLink w:val="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7420DDF"/>
    <w:multiLevelType w:val="hybridMultilevel"/>
    <w:tmpl w:val="A4840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1409A7"/>
    <w:multiLevelType w:val="hybridMultilevel"/>
    <w:tmpl w:val="68863C9E"/>
    <w:lvl w:ilvl="0" w:tplc="234A4B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9A2044A"/>
    <w:multiLevelType w:val="hybridMultilevel"/>
    <w:tmpl w:val="E8082208"/>
    <w:lvl w:ilvl="0" w:tplc="2BEC88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7DB4445F"/>
    <w:multiLevelType w:val="hybridMultilevel"/>
    <w:tmpl w:val="764242E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7E957F7B"/>
    <w:multiLevelType w:val="hybridMultilevel"/>
    <w:tmpl w:val="B288BA8E"/>
    <w:lvl w:ilvl="0" w:tplc="FFFFFFFF">
      <w:start w:val="1"/>
      <w:numFmt w:val="bullet"/>
      <w:pStyle w:val="a3"/>
      <w:lvlText w:val=""/>
      <w:lvlJc w:val="left"/>
      <w:pPr>
        <w:tabs>
          <w:tab w:val="num" w:pos="720"/>
        </w:tabs>
        <w:ind w:left="936" w:hanging="216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7"/>
  </w:num>
  <w:num w:numId="4">
    <w:abstractNumId w:val="19"/>
  </w:num>
  <w:num w:numId="5">
    <w:abstractNumId w:val="32"/>
  </w:num>
  <w:num w:numId="6">
    <w:abstractNumId w:val="20"/>
  </w:num>
  <w:num w:numId="7">
    <w:abstractNumId w:val="5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4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7"/>
  </w:num>
  <w:num w:numId="15">
    <w:abstractNumId w:val="15"/>
  </w:num>
  <w:num w:numId="16">
    <w:abstractNumId w:val="22"/>
  </w:num>
  <w:num w:numId="17">
    <w:abstractNumId w:val="21"/>
  </w:num>
  <w:num w:numId="18">
    <w:abstractNumId w:val="2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23"/>
  </w:num>
  <w:num w:numId="21">
    <w:abstractNumId w:val="14"/>
  </w:num>
  <w:num w:numId="22">
    <w:abstractNumId w:val="18"/>
  </w:num>
  <w:num w:numId="23">
    <w:abstractNumId w:val="28"/>
  </w:num>
  <w:num w:numId="24">
    <w:abstractNumId w:val="12"/>
  </w:num>
  <w:num w:numId="25">
    <w:abstractNumId w:val="11"/>
  </w:num>
  <w:num w:numId="26">
    <w:abstractNumId w:val="10"/>
  </w:num>
  <w:num w:numId="27">
    <w:abstractNumId w:val="31"/>
  </w:num>
  <w:num w:numId="28">
    <w:abstractNumId w:val="25"/>
  </w:num>
  <w:num w:numId="29">
    <w:abstractNumId w:val="29"/>
  </w:num>
  <w:num w:numId="30">
    <w:abstractNumId w:val="9"/>
  </w:num>
  <w:num w:numId="31">
    <w:abstractNumId w:val="24"/>
  </w:num>
  <w:num w:numId="32">
    <w:abstractNumId w:val="30"/>
  </w:num>
  <w:num w:numId="33">
    <w:abstractNumId w:val="16"/>
  </w:num>
  <w:num w:numId="34">
    <w:abstractNumId w:val="5"/>
  </w:num>
  <w:num w:numId="35">
    <w:abstractNumId w:val="5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attachedTemplate r:id="rId1"/>
  <w:linkStyles/>
  <w:stylePaneFormatFilter w:val="1F08"/>
  <w:defaultTabStop w:val="708"/>
  <w:characterSpacingControl w:val="doNotCompress"/>
  <w:hdrShapeDefaults>
    <o:shapedefaults v:ext="edit" spidmax="17410"/>
    <o:shapelayout v:ext="edit">
      <o:idmap v:ext="edit" data="2"/>
      <o:regrouptable v:ext="edit">
        <o:entry new="1" old="0"/>
        <o:entry new="2" old="0"/>
        <o:entry new="3" old="0"/>
        <o:entry new="4" old="0"/>
        <o:entry new="5" old="0"/>
        <o:entry new="6" old="4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E2440C"/>
    <w:rsid w:val="00000710"/>
    <w:rsid w:val="00002B94"/>
    <w:rsid w:val="00002BB1"/>
    <w:rsid w:val="0000508C"/>
    <w:rsid w:val="000130D2"/>
    <w:rsid w:val="000151C6"/>
    <w:rsid w:val="00020996"/>
    <w:rsid w:val="00022812"/>
    <w:rsid w:val="000228F8"/>
    <w:rsid w:val="00024400"/>
    <w:rsid w:val="00024F5E"/>
    <w:rsid w:val="00025168"/>
    <w:rsid w:val="00025399"/>
    <w:rsid w:val="00026584"/>
    <w:rsid w:val="00027069"/>
    <w:rsid w:val="00030DF8"/>
    <w:rsid w:val="00031071"/>
    <w:rsid w:val="00043AD2"/>
    <w:rsid w:val="00044CB8"/>
    <w:rsid w:val="00046F29"/>
    <w:rsid w:val="00051117"/>
    <w:rsid w:val="000521C4"/>
    <w:rsid w:val="00054523"/>
    <w:rsid w:val="00054653"/>
    <w:rsid w:val="000546BA"/>
    <w:rsid w:val="0005725A"/>
    <w:rsid w:val="00057423"/>
    <w:rsid w:val="0005793A"/>
    <w:rsid w:val="000600F3"/>
    <w:rsid w:val="000613C3"/>
    <w:rsid w:val="0006172B"/>
    <w:rsid w:val="00062475"/>
    <w:rsid w:val="00062803"/>
    <w:rsid w:val="00064C16"/>
    <w:rsid w:val="00067101"/>
    <w:rsid w:val="00071419"/>
    <w:rsid w:val="00073D59"/>
    <w:rsid w:val="00074F83"/>
    <w:rsid w:val="00077A66"/>
    <w:rsid w:val="000833DE"/>
    <w:rsid w:val="00083A5B"/>
    <w:rsid w:val="000900EB"/>
    <w:rsid w:val="00092F78"/>
    <w:rsid w:val="000966A2"/>
    <w:rsid w:val="000968BE"/>
    <w:rsid w:val="00096A39"/>
    <w:rsid w:val="000A0B59"/>
    <w:rsid w:val="000A6168"/>
    <w:rsid w:val="000A641D"/>
    <w:rsid w:val="000A6C98"/>
    <w:rsid w:val="000A7115"/>
    <w:rsid w:val="000A7751"/>
    <w:rsid w:val="000B08A9"/>
    <w:rsid w:val="000B0A3F"/>
    <w:rsid w:val="000B11D6"/>
    <w:rsid w:val="000B1518"/>
    <w:rsid w:val="000B4485"/>
    <w:rsid w:val="000B78F5"/>
    <w:rsid w:val="000C27B7"/>
    <w:rsid w:val="000C38A0"/>
    <w:rsid w:val="000C4010"/>
    <w:rsid w:val="000C70B3"/>
    <w:rsid w:val="000D01E4"/>
    <w:rsid w:val="000D10D1"/>
    <w:rsid w:val="000D13D9"/>
    <w:rsid w:val="000D1D24"/>
    <w:rsid w:val="000D3F43"/>
    <w:rsid w:val="000D51AD"/>
    <w:rsid w:val="000D5AFC"/>
    <w:rsid w:val="000D6CC9"/>
    <w:rsid w:val="000E0E90"/>
    <w:rsid w:val="000E4FF3"/>
    <w:rsid w:val="000E5D7B"/>
    <w:rsid w:val="000E6489"/>
    <w:rsid w:val="000E6CA5"/>
    <w:rsid w:val="000E7FBF"/>
    <w:rsid w:val="000F1F5F"/>
    <w:rsid w:val="000F304A"/>
    <w:rsid w:val="000F423D"/>
    <w:rsid w:val="000F528B"/>
    <w:rsid w:val="000F571E"/>
    <w:rsid w:val="00102BF2"/>
    <w:rsid w:val="001058FB"/>
    <w:rsid w:val="00107677"/>
    <w:rsid w:val="001103B9"/>
    <w:rsid w:val="0011313B"/>
    <w:rsid w:val="00113A87"/>
    <w:rsid w:val="001152B1"/>
    <w:rsid w:val="00115D7F"/>
    <w:rsid w:val="001160D2"/>
    <w:rsid w:val="00117283"/>
    <w:rsid w:val="00117924"/>
    <w:rsid w:val="00124F26"/>
    <w:rsid w:val="0012600C"/>
    <w:rsid w:val="001333BB"/>
    <w:rsid w:val="001339B7"/>
    <w:rsid w:val="00135B2E"/>
    <w:rsid w:val="00136B26"/>
    <w:rsid w:val="001371F4"/>
    <w:rsid w:val="00140802"/>
    <w:rsid w:val="00140AF9"/>
    <w:rsid w:val="00140D04"/>
    <w:rsid w:val="001441D9"/>
    <w:rsid w:val="001465C8"/>
    <w:rsid w:val="00146999"/>
    <w:rsid w:val="00153C23"/>
    <w:rsid w:val="00153FBB"/>
    <w:rsid w:val="0015511D"/>
    <w:rsid w:val="00156F0E"/>
    <w:rsid w:val="00157F22"/>
    <w:rsid w:val="00161D9C"/>
    <w:rsid w:val="00165C6F"/>
    <w:rsid w:val="001663D5"/>
    <w:rsid w:val="00166E53"/>
    <w:rsid w:val="00173B84"/>
    <w:rsid w:val="00173ECE"/>
    <w:rsid w:val="00174818"/>
    <w:rsid w:val="0018196D"/>
    <w:rsid w:val="001820B1"/>
    <w:rsid w:val="00182D26"/>
    <w:rsid w:val="00184CD0"/>
    <w:rsid w:val="001852E3"/>
    <w:rsid w:val="001910C3"/>
    <w:rsid w:val="00191A1E"/>
    <w:rsid w:val="001920C2"/>
    <w:rsid w:val="00194CBB"/>
    <w:rsid w:val="00196504"/>
    <w:rsid w:val="001A1FFD"/>
    <w:rsid w:val="001A4229"/>
    <w:rsid w:val="001A5969"/>
    <w:rsid w:val="001A6A87"/>
    <w:rsid w:val="001B3B7F"/>
    <w:rsid w:val="001B4FA1"/>
    <w:rsid w:val="001B54E0"/>
    <w:rsid w:val="001B6650"/>
    <w:rsid w:val="001C013D"/>
    <w:rsid w:val="001C0E71"/>
    <w:rsid w:val="001C1CFE"/>
    <w:rsid w:val="001C26E7"/>
    <w:rsid w:val="001C35AC"/>
    <w:rsid w:val="001C569F"/>
    <w:rsid w:val="001C74AB"/>
    <w:rsid w:val="001D1CF7"/>
    <w:rsid w:val="001D4166"/>
    <w:rsid w:val="001E0649"/>
    <w:rsid w:val="001E1A1C"/>
    <w:rsid w:val="001E1A40"/>
    <w:rsid w:val="001E2704"/>
    <w:rsid w:val="001E2E89"/>
    <w:rsid w:val="001E2F28"/>
    <w:rsid w:val="001E3F7C"/>
    <w:rsid w:val="001E42DE"/>
    <w:rsid w:val="001F00DD"/>
    <w:rsid w:val="001F19EC"/>
    <w:rsid w:val="001F3887"/>
    <w:rsid w:val="001F4436"/>
    <w:rsid w:val="001F6056"/>
    <w:rsid w:val="00200427"/>
    <w:rsid w:val="00201352"/>
    <w:rsid w:val="00201587"/>
    <w:rsid w:val="00203E0B"/>
    <w:rsid w:val="00206628"/>
    <w:rsid w:val="00207670"/>
    <w:rsid w:val="00207759"/>
    <w:rsid w:val="00211FD2"/>
    <w:rsid w:val="00212CF6"/>
    <w:rsid w:val="002148FE"/>
    <w:rsid w:val="0021507E"/>
    <w:rsid w:val="00215EEA"/>
    <w:rsid w:val="002166E4"/>
    <w:rsid w:val="00217E29"/>
    <w:rsid w:val="002210F7"/>
    <w:rsid w:val="00221963"/>
    <w:rsid w:val="002220C1"/>
    <w:rsid w:val="00227239"/>
    <w:rsid w:val="0022729E"/>
    <w:rsid w:val="0022789A"/>
    <w:rsid w:val="0023168B"/>
    <w:rsid w:val="00232EF5"/>
    <w:rsid w:val="002351B6"/>
    <w:rsid w:val="002374B6"/>
    <w:rsid w:val="00237E2B"/>
    <w:rsid w:val="00242144"/>
    <w:rsid w:val="00245670"/>
    <w:rsid w:val="00245D22"/>
    <w:rsid w:val="002468EF"/>
    <w:rsid w:val="00250CE9"/>
    <w:rsid w:val="002525CE"/>
    <w:rsid w:val="00256503"/>
    <w:rsid w:val="00256BF0"/>
    <w:rsid w:val="00257F39"/>
    <w:rsid w:val="00262474"/>
    <w:rsid w:val="00266753"/>
    <w:rsid w:val="00266AD0"/>
    <w:rsid w:val="0026748F"/>
    <w:rsid w:val="00270CFA"/>
    <w:rsid w:val="00272AFF"/>
    <w:rsid w:val="00272DD8"/>
    <w:rsid w:val="00276784"/>
    <w:rsid w:val="00281B98"/>
    <w:rsid w:val="00281F5A"/>
    <w:rsid w:val="00283916"/>
    <w:rsid w:val="0028443B"/>
    <w:rsid w:val="00284F17"/>
    <w:rsid w:val="002860D7"/>
    <w:rsid w:val="002945E7"/>
    <w:rsid w:val="00294C56"/>
    <w:rsid w:val="00295BDF"/>
    <w:rsid w:val="00297688"/>
    <w:rsid w:val="00297A85"/>
    <w:rsid w:val="00297DFC"/>
    <w:rsid w:val="002A065E"/>
    <w:rsid w:val="002A335A"/>
    <w:rsid w:val="002A4542"/>
    <w:rsid w:val="002B0D19"/>
    <w:rsid w:val="002B1D16"/>
    <w:rsid w:val="002B20FD"/>
    <w:rsid w:val="002B307F"/>
    <w:rsid w:val="002B6F3C"/>
    <w:rsid w:val="002B729F"/>
    <w:rsid w:val="002C07F9"/>
    <w:rsid w:val="002C1A28"/>
    <w:rsid w:val="002C30E3"/>
    <w:rsid w:val="002C35EC"/>
    <w:rsid w:val="002C68B5"/>
    <w:rsid w:val="002D24CA"/>
    <w:rsid w:val="002D3A70"/>
    <w:rsid w:val="002D3BDD"/>
    <w:rsid w:val="002D58D2"/>
    <w:rsid w:val="002D6671"/>
    <w:rsid w:val="002D7E85"/>
    <w:rsid w:val="002E0405"/>
    <w:rsid w:val="002E258D"/>
    <w:rsid w:val="002E2F78"/>
    <w:rsid w:val="002E503C"/>
    <w:rsid w:val="002E5BDC"/>
    <w:rsid w:val="002E7094"/>
    <w:rsid w:val="002E75F5"/>
    <w:rsid w:val="002F1525"/>
    <w:rsid w:val="002F17A6"/>
    <w:rsid w:val="002F20D7"/>
    <w:rsid w:val="002F3822"/>
    <w:rsid w:val="002F4635"/>
    <w:rsid w:val="002F49C5"/>
    <w:rsid w:val="002F638A"/>
    <w:rsid w:val="00302266"/>
    <w:rsid w:val="00303503"/>
    <w:rsid w:val="00305562"/>
    <w:rsid w:val="00305A18"/>
    <w:rsid w:val="00310CE5"/>
    <w:rsid w:val="00312A9E"/>
    <w:rsid w:val="00316209"/>
    <w:rsid w:val="00317DE0"/>
    <w:rsid w:val="003224E7"/>
    <w:rsid w:val="00324D3D"/>
    <w:rsid w:val="00330E4E"/>
    <w:rsid w:val="00335694"/>
    <w:rsid w:val="00336CAB"/>
    <w:rsid w:val="00340738"/>
    <w:rsid w:val="0034079C"/>
    <w:rsid w:val="00343202"/>
    <w:rsid w:val="00347DB6"/>
    <w:rsid w:val="00350BA4"/>
    <w:rsid w:val="00354323"/>
    <w:rsid w:val="003544A2"/>
    <w:rsid w:val="00355044"/>
    <w:rsid w:val="00356B16"/>
    <w:rsid w:val="00360C7B"/>
    <w:rsid w:val="00362901"/>
    <w:rsid w:val="0036312E"/>
    <w:rsid w:val="00364CD5"/>
    <w:rsid w:val="003677C9"/>
    <w:rsid w:val="00370F99"/>
    <w:rsid w:val="0037201C"/>
    <w:rsid w:val="00372761"/>
    <w:rsid w:val="00372F6F"/>
    <w:rsid w:val="00373EF4"/>
    <w:rsid w:val="0037474E"/>
    <w:rsid w:val="00380293"/>
    <w:rsid w:val="003817E6"/>
    <w:rsid w:val="00382A06"/>
    <w:rsid w:val="00382A97"/>
    <w:rsid w:val="00385532"/>
    <w:rsid w:val="0038672D"/>
    <w:rsid w:val="00387700"/>
    <w:rsid w:val="003912B5"/>
    <w:rsid w:val="003923E4"/>
    <w:rsid w:val="0039397A"/>
    <w:rsid w:val="003944A5"/>
    <w:rsid w:val="00397C2C"/>
    <w:rsid w:val="003A0D58"/>
    <w:rsid w:val="003A0F48"/>
    <w:rsid w:val="003A19AB"/>
    <w:rsid w:val="003A5653"/>
    <w:rsid w:val="003A5899"/>
    <w:rsid w:val="003B043D"/>
    <w:rsid w:val="003B10DD"/>
    <w:rsid w:val="003B1A2A"/>
    <w:rsid w:val="003B258A"/>
    <w:rsid w:val="003B412F"/>
    <w:rsid w:val="003B61F4"/>
    <w:rsid w:val="003B6617"/>
    <w:rsid w:val="003B7AE1"/>
    <w:rsid w:val="003C32A0"/>
    <w:rsid w:val="003C3865"/>
    <w:rsid w:val="003C68BD"/>
    <w:rsid w:val="003C6A6C"/>
    <w:rsid w:val="003C73B2"/>
    <w:rsid w:val="003D1489"/>
    <w:rsid w:val="003D398E"/>
    <w:rsid w:val="003D5D56"/>
    <w:rsid w:val="003D6DA0"/>
    <w:rsid w:val="003D6EFC"/>
    <w:rsid w:val="003D722A"/>
    <w:rsid w:val="003E3D54"/>
    <w:rsid w:val="003E4678"/>
    <w:rsid w:val="003F087A"/>
    <w:rsid w:val="003F17A4"/>
    <w:rsid w:val="003F3B99"/>
    <w:rsid w:val="003F3FA2"/>
    <w:rsid w:val="003F49E7"/>
    <w:rsid w:val="003F716D"/>
    <w:rsid w:val="003F7B2C"/>
    <w:rsid w:val="00401B64"/>
    <w:rsid w:val="004030C8"/>
    <w:rsid w:val="00403FE2"/>
    <w:rsid w:val="004051C5"/>
    <w:rsid w:val="00405236"/>
    <w:rsid w:val="004105CF"/>
    <w:rsid w:val="00411647"/>
    <w:rsid w:val="0041249A"/>
    <w:rsid w:val="004158A5"/>
    <w:rsid w:val="00420212"/>
    <w:rsid w:val="00420FB5"/>
    <w:rsid w:val="00426679"/>
    <w:rsid w:val="004304EF"/>
    <w:rsid w:val="004322BA"/>
    <w:rsid w:val="00435D81"/>
    <w:rsid w:val="004379A8"/>
    <w:rsid w:val="00437CA3"/>
    <w:rsid w:val="00440CCB"/>
    <w:rsid w:val="004440B9"/>
    <w:rsid w:val="00444168"/>
    <w:rsid w:val="004526EF"/>
    <w:rsid w:val="0045295C"/>
    <w:rsid w:val="0045659F"/>
    <w:rsid w:val="0045723E"/>
    <w:rsid w:val="00461761"/>
    <w:rsid w:val="0047189F"/>
    <w:rsid w:val="0047287F"/>
    <w:rsid w:val="00474A8F"/>
    <w:rsid w:val="004752D4"/>
    <w:rsid w:val="00483A4E"/>
    <w:rsid w:val="0048523A"/>
    <w:rsid w:val="004971C8"/>
    <w:rsid w:val="004A213C"/>
    <w:rsid w:val="004A25F8"/>
    <w:rsid w:val="004A6554"/>
    <w:rsid w:val="004A69F2"/>
    <w:rsid w:val="004A797A"/>
    <w:rsid w:val="004A7BF3"/>
    <w:rsid w:val="004B1009"/>
    <w:rsid w:val="004B5743"/>
    <w:rsid w:val="004B57F5"/>
    <w:rsid w:val="004B6616"/>
    <w:rsid w:val="004B70CD"/>
    <w:rsid w:val="004C01F9"/>
    <w:rsid w:val="004C13F5"/>
    <w:rsid w:val="004C1FF7"/>
    <w:rsid w:val="004C2001"/>
    <w:rsid w:val="004C6805"/>
    <w:rsid w:val="004D77C6"/>
    <w:rsid w:val="004D797C"/>
    <w:rsid w:val="004E2634"/>
    <w:rsid w:val="004F123B"/>
    <w:rsid w:val="004F162D"/>
    <w:rsid w:val="004F2B54"/>
    <w:rsid w:val="004F7A0C"/>
    <w:rsid w:val="005007A4"/>
    <w:rsid w:val="00505D2D"/>
    <w:rsid w:val="00505F9B"/>
    <w:rsid w:val="00506490"/>
    <w:rsid w:val="00506BCC"/>
    <w:rsid w:val="0050797C"/>
    <w:rsid w:val="00507E8B"/>
    <w:rsid w:val="00511285"/>
    <w:rsid w:val="00512243"/>
    <w:rsid w:val="00512F1A"/>
    <w:rsid w:val="00514F27"/>
    <w:rsid w:val="0051534F"/>
    <w:rsid w:val="0051561A"/>
    <w:rsid w:val="00524A37"/>
    <w:rsid w:val="00524E0D"/>
    <w:rsid w:val="00526917"/>
    <w:rsid w:val="00526D98"/>
    <w:rsid w:val="00531C9C"/>
    <w:rsid w:val="0054101A"/>
    <w:rsid w:val="00543325"/>
    <w:rsid w:val="00544441"/>
    <w:rsid w:val="005456BD"/>
    <w:rsid w:val="00551FCE"/>
    <w:rsid w:val="00552EB4"/>
    <w:rsid w:val="0056286D"/>
    <w:rsid w:val="00562B84"/>
    <w:rsid w:val="005657A3"/>
    <w:rsid w:val="00566356"/>
    <w:rsid w:val="00567DE0"/>
    <w:rsid w:val="00570C16"/>
    <w:rsid w:val="00571289"/>
    <w:rsid w:val="00571DA0"/>
    <w:rsid w:val="00572BEE"/>
    <w:rsid w:val="00573E3A"/>
    <w:rsid w:val="00574FE0"/>
    <w:rsid w:val="005766C2"/>
    <w:rsid w:val="005770AC"/>
    <w:rsid w:val="0058193A"/>
    <w:rsid w:val="0058278D"/>
    <w:rsid w:val="00583104"/>
    <w:rsid w:val="00585415"/>
    <w:rsid w:val="00585897"/>
    <w:rsid w:val="00592FD4"/>
    <w:rsid w:val="00594696"/>
    <w:rsid w:val="00597EB4"/>
    <w:rsid w:val="005A0602"/>
    <w:rsid w:val="005A2336"/>
    <w:rsid w:val="005A33DE"/>
    <w:rsid w:val="005A5D19"/>
    <w:rsid w:val="005A7FE7"/>
    <w:rsid w:val="005B14C6"/>
    <w:rsid w:val="005B3639"/>
    <w:rsid w:val="005B36DF"/>
    <w:rsid w:val="005B4C12"/>
    <w:rsid w:val="005B745E"/>
    <w:rsid w:val="005B7DE3"/>
    <w:rsid w:val="005C06F1"/>
    <w:rsid w:val="005C09F4"/>
    <w:rsid w:val="005C16FC"/>
    <w:rsid w:val="005C22A0"/>
    <w:rsid w:val="005D063E"/>
    <w:rsid w:val="005E0947"/>
    <w:rsid w:val="005E1747"/>
    <w:rsid w:val="005E1CF6"/>
    <w:rsid w:val="005E3E1E"/>
    <w:rsid w:val="005E5A32"/>
    <w:rsid w:val="005E69FD"/>
    <w:rsid w:val="005F0233"/>
    <w:rsid w:val="005F114C"/>
    <w:rsid w:val="005F12CD"/>
    <w:rsid w:val="005F2E27"/>
    <w:rsid w:val="005F309C"/>
    <w:rsid w:val="005F3680"/>
    <w:rsid w:val="005F3782"/>
    <w:rsid w:val="005F3886"/>
    <w:rsid w:val="005F449C"/>
    <w:rsid w:val="005F4DF7"/>
    <w:rsid w:val="005F4E8E"/>
    <w:rsid w:val="005F6C98"/>
    <w:rsid w:val="005F7679"/>
    <w:rsid w:val="00601684"/>
    <w:rsid w:val="00602C7E"/>
    <w:rsid w:val="0060776E"/>
    <w:rsid w:val="00610FCE"/>
    <w:rsid w:val="00611FE0"/>
    <w:rsid w:val="00612050"/>
    <w:rsid w:val="00616F4D"/>
    <w:rsid w:val="00622773"/>
    <w:rsid w:val="006229FD"/>
    <w:rsid w:val="00623B25"/>
    <w:rsid w:val="00624F00"/>
    <w:rsid w:val="00625406"/>
    <w:rsid w:val="006264FA"/>
    <w:rsid w:val="0063074E"/>
    <w:rsid w:val="006348BE"/>
    <w:rsid w:val="00635F19"/>
    <w:rsid w:val="0064408F"/>
    <w:rsid w:val="00646105"/>
    <w:rsid w:val="00646245"/>
    <w:rsid w:val="00647403"/>
    <w:rsid w:val="0064782D"/>
    <w:rsid w:val="00647BEE"/>
    <w:rsid w:val="00647FDE"/>
    <w:rsid w:val="00650B82"/>
    <w:rsid w:val="00651720"/>
    <w:rsid w:val="0065405C"/>
    <w:rsid w:val="0065518C"/>
    <w:rsid w:val="00655CA9"/>
    <w:rsid w:val="00656B12"/>
    <w:rsid w:val="006577AD"/>
    <w:rsid w:val="006628BE"/>
    <w:rsid w:val="00663471"/>
    <w:rsid w:val="006649B6"/>
    <w:rsid w:val="00665691"/>
    <w:rsid w:val="00665E8A"/>
    <w:rsid w:val="006661F8"/>
    <w:rsid w:val="00666629"/>
    <w:rsid w:val="006670C6"/>
    <w:rsid w:val="00667B44"/>
    <w:rsid w:val="00670ECA"/>
    <w:rsid w:val="0067239F"/>
    <w:rsid w:val="00672688"/>
    <w:rsid w:val="00674A61"/>
    <w:rsid w:val="00677071"/>
    <w:rsid w:val="00682A88"/>
    <w:rsid w:val="006834A3"/>
    <w:rsid w:val="006863F9"/>
    <w:rsid w:val="00686C8D"/>
    <w:rsid w:val="00691C0B"/>
    <w:rsid w:val="006921D5"/>
    <w:rsid w:val="00692868"/>
    <w:rsid w:val="00692CFF"/>
    <w:rsid w:val="0069302C"/>
    <w:rsid w:val="006941DD"/>
    <w:rsid w:val="00695618"/>
    <w:rsid w:val="006A2C27"/>
    <w:rsid w:val="006A3960"/>
    <w:rsid w:val="006A3D15"/>
    <w:rsid w:val="006A74F2"/>
    <w:rsid w:val="006A7825"/>
    <w:rsid w:val="006B1483"/>
    <w:rsid w:val="006C20AE"/>
    <w:rsid w:val="006C32BD"/>
    <w:rsid w:val="006C3479"/>
    <w:rsid w:val="006C3D3E"/>
    <w:rsid w:val="006C4A24"/>
    <w:rsid w:val="006C7FD8"/>
    <w:rsid w:val="006D0D63"/>
    <w:rsid w:val="006D1265"/>
    <w:rsid w:val="006D17FE"/>
    <w:rsid w:val="006D46C0"/>
    <w:rsid w:val="006D619E"/>
    <w:rsid w:val="006D6B57"/>
    <w:rsid w:val="006D7071"/>
    <w:rsid w:val="006E1C8C"/>
    <w:rsid w:val="006E26B8"/>
    <w:rsid w:val="006F07E6"/>
    <w:rsid w:val="006F1809"/>
    <w:rsid w:val="006F1A9D"/>
    <w:rsid w:val="006F2FE8"/>
    <w:rsid w:val="007024E8"/>
    <w:rsid w:val="00702582"/>
    <w:rsid w:val="00706941"/>
    <w:rsid w:val="00712CB5"/>
    <w:rsid w:val="0071485C"/>
    <w:rsid w:val="00714DC3"/>
    <w:rsid w:val="00716450"/>
    <w:rsid w:val="00716E02"/>
    <w:rsid w:val="007176FD"/>
    <w:rsid w:val="007215C9"/>
    <w:rsid w:val="00721FC3"/>
    <w:rsid w:val="007226D7"/>
    <w:rsid w:val="00723EC5"/>
    <w:rsid w:val="00725103"/>
    <w:rsid w:val="00725A0D"/>
    <w:rsid w:val="00731C91"/>
    <w:rsid w:val="007320F0"/>
    <w:rsid w:val="007324D2"/>
    <w:rsid w:val="007356A2"/>
    <w:rsid w:val="00735BEA"/>
    <w:rsid w:val="007372A7"/>
    <w:rsid w:val="00740809"/>
    <w:rsid w:val="00740976"/>
    <w:rsid w:val="00742A30"/>
    <w:rsid w:val="00743BD5"/>
    <w:rsid w:val="007445C9"/>
    <w:rsid w:val="00744C31"/>
    <w:rsid w:val="0074623F"/>
    <w:rsid w:val="0074673C"/>
    <w:rsid w:val="00750284"/>
    <w:rsid w:val="00750EAA"/>
    <w:rsid w:val="00751EA5"/>
    <w:rsid w:val="0075590C"/>
    <w:rsid w:val="00756A96"/>
    <w:rsid w:val="0076180C"/>
    <w:rsid w:val="0076522D"/>
    <w:rsid w:val="00765A93"/>
    <w:rsid w:val="00766111"/>
    <w:rsid w:val="007678F2"/>
    <w:rsid w:val="0077041E"/>
    <w:rsid w:val="007704F2"/>
    <w:rsid w:val="00773CB9"/>
    <w:rsid w:val="0077520E"/>
    <w:rsid w:val="007752D5"/>
    <w:rsid w:val="007812C3"/>
    <w:rsid w:val="00781AB2"/>
    <w:rsid w:val="00785478"/>
    <w:rsid w:val="00787BFB"/>
    <w:rsid w:val="007914DE"/>
    <w:rsid w:val="007940C1"/>
    <w:rsid w:val="0079657E"/>
    <w:rsid w:val="00796858"/>
    <w:rsid w:val="00797ED7"/>
    <w:rsid w:val="007A17FA"/>
    <w:rsid w:val="007A1B5F"/>
    <w:rsid w:val="007A33AF"/>
    <w:rsid w:val="007A49F0"/>
    <w:rsid w:val="007A597F"/>
    <w:rsid w:val="007B09AE"/>
    <w:rsid w:val="007B189D"/>
    <w:rsid w:val="007B4C36"/>
    <w:rsid w:val="007B5905"/>
    <w:rsid w:val="007B5E9F"/>
    <w:rsid w:val="007B6878"/>
    <w:rsid w:val="007C1568"/>
    <w:rsid w:val="007C27F0"/>
    <w:rsid w:val="007C3E1C"/>
    <w:rsid w:val="007C4178"/>
    <w:rsid w:val="007C7B68"/>
    <w:rsid w:val="007D37CC"/>
    <w:rsid w:val="007D4B46"/>
    <w:rsid w:val="007D4F49"/>
    <w:rsid w:val="007D698A"/>
    <w:rsid w:val="007D773C"/>
    <w:rsid w:val="007E0E3F"/>
    <w:rsid w:val="007E2D81"/>
    <w:rsid w:val="007E3D6B"/>
    <w:rsid w:val="007E427A"/>
    <w:rsid w:val="007E4323"/>
    <w:rsid w:val="007E4414"/>
    <w:rsid w:val="007E7485"/>
    <w:rsid w:val="007F11AD"/>
    <w:rsid w:val="007F46B7"/>
    <w:rsid w:val="007F6CC1"/>
    <w:rsid w:val="00800C03"/>
    <w:rsid w:val="00803168"/>
    <w:rsid w:val="00804CC5"/>
    <w:rsid w:val="008050CC"/>
    <w:rsid w:val="00805219"/>
    <w:rsid w:val="00806F4F"/>
    <w:rsid w:val="008078CA"/>
    <w:rsid w:val="00811265"/>
    <w:rsid w:val="00811749"/>
    <w:rsid w:val="00814FD8"/>
    <w:rsid w:val="00816F72"/>
    <w:rsid w:val="008236F1"/>
    <w:rsid w:val="0082534A"/>
    <w:rsid w:val="00826595"/>
    <w:rsid w:val="008266EA"/>
    <w:rsid w:val="00830A7A"/>
    <w:rsid w:val="00832079"/>
    <w:rsid w:val="008325DD"/>
    <w:rsid w:val="00833273"/>
    <w:rsid w:val="0083698C"/>
    <w:rsid w:val="00842163"/>
    <w:rsid w:val="00846421"/>
    <w:rsid w:val="008509F9"/>
    <w:rsid w:val="008511DB"/>
    <w:rsid w:val="00851346"/>
    <w:rsid w:val="008553A4"/>
    <w:rsid w:val="0085688A"/>
    <w:rsid w:val="008570F5"/>
    <w:rsid w:val="00861DA5"/>
    <w:rsid w:val="008622BC"/>
    <w:rsid w:val="00863C14"/>
    <w:rsid w:val="008640D9"/>
    <w:rsid w:val="00866B66"/>
    <w:rsid w:val="008709A5"/>
    <w:rsid w:val="0087101E"/>
    <w:rsid w:val="008735B4"/>
    <w:rsid w:val="00875260"/>
    <w:rsid w:val="0087727E"/>
    <w:rsid w:val="008838C3"/>
    <w:rsid w:val="00884696"/>
    <w:rsid w:val="00886CA5"/>
    <w:rsid w:val="0089210B"/>
    <w:rsid w:val="00894DC1"/>
    <w:rsid w:val="008958DF"/>
    <w:rsid w:val="008A393C"/>
    <w:rsid w:val="008A5B50"/>
    <w:rsid w:val="008A70A1"/>
    <w:rsid w:val="008B0AEF"/>
    <w:rsid w:val="008B1BBE"/>
    <w:rsid w:val="008B72C6"/>
    <w:rsid w:val="008C0799"/>
    <w:rsid w:val="008C0FEA"/>
    <w:rsid w:val="008C2DA8"/>
    <w:rsid w:val="008C3FDA"/>
    <w:rsid w:val="008C5927"/>
    <w:rsid w:val="008C75F2"/>
    <w:rsid w:val="008D546E"/>
    <w:rsid w:val="008D5A10"/>
    <w:rsid w:val="008D6496"/>
    <w:rsid w:val="008D6F2D"/>
    <w:rsid w:val="008D7262"/>
    <w:rsid w:val="008E0AEA"/>
    <w:rsid w:val="008E0DBA"/>
    <w:rsid w:val="008E21BC"/>
    <w:rsid w:val="008E5D00"/>
    <w:rsid w:val="008E648A"/>
    <w:rsid w:val="008E675B"/>
    <w:rsid w:val="008F058D"/>
    <w:rsid w:val="008F0594"/>
    <w:rsid w:val="008F23C1"/>
    <w:rsid w:val="008F297E"/>
    <w:rsid w:val="008F50CC"/>
    <w:rsid w:val="008F53E3"/>
    <w:rsid w:val="008F5CB9"/>
    <w:rsid w:val="008F7831"/>
    <w:rsid w:val="009004D7"/>
    <w:rsid w:val="009014E7"/>
    <w:rsid w:val="00906EAD"/>
    <w:rsid w:val="009073AD"/>
    <w:rsid w:val="00911A27"/>
    <w:rsid w:val="0091200D"/>
    <w:rsid w:val="009162D1"/>
    <w:rsid w:val="00920546"/>
    <w:rsid w:val="00920EF9"/>
    <w:rsid w:val="009232C9"/>
    <w:rsid w:val="00923FF7"/>
    <w:rsid w:val="00925FEC"/>
    <w:rsid w:val="00927B5C"/>
    <w:rsid w:val="00932659"/>
    <w:rsid w:val="00933D6D"/>
    <w:rsid w:val="009418D8"/>
    <w:rsid w:val="00945E01"/>
    <w:rsid w:val="009503D8"/>
    <w:rsid w:val="009515EF"/>
    <w:rsid w:val="00952DED"/>
    <w:rsid w:val="00953D93"/>
    <w:rsid w:val="00955862"/>
    <w:rsid w:val="00957F9B"/>
    <w:rsid w:val="0096019B"/>
    <w:rsid w:val="00960232"/>
    <w:rsid w:val="0096143E"/>
    <w:rsid w:val="00961E29"/>
    <w:rsid w:val="00966ECC"/>
    <w:rsid w:val="009674B7"/>
    <w:rsid w:val="009707E0"/>
    <w:rsid w:val="00971AF2"/>
    <w:rsid w:val="009738AA"/>
    <w:rsid w:val="00974787"/>
    <w:rsid w:val="00974D30"/>
    <w:rsid w:val="009805E8"/>
    <w:rsid w:val="009835FC"/>
    <w:rsid w:val="00984578"/>
    <w:rsid w:val="00984D99"/>
    <w:rsid w:val="0098558F"/>
    <w:rsid w:val="00991A63"/>
    <w:rsid w:val="00992648"/>
    <w:rsid w:val="00992D08"/>
    <w:rsid w:val="00994D92"/>
    <w:rsid w:val="009958B6"/>
    <w:rsid w:val="009A07D7"/>
    <w:rsid w:val="009A2A25"/>
    <w:rsid w:val="009A4327"/>
    <w:rsid w:val="009A4CD6"/>
    <w:rsid w:val="009A57B6"/>
    <w:rsid w:val="009A6AE2"/>
    <w:rsid w:val="009A70E1"/>
    <w:rsid w:val="009B206D"/>
    <w:rsid w:val="009B369E"/>
    <w:rsid w:val="009B60F5"/>
    <w:rsid w:val="009B6C0E"/>
    <w:rsid w:val="009C5C48"/>
    <w:rsid w:val="009C735B"/>
    <w:rsid w:val="009C7F43"/>
    <w:rsid w:val="009D1EB1"/>
    <w:rsid w:val="009D7795"/>
    <w:rsid w:val="009D784A"/>
    <w:rsid w:val="009E0D92"/>
    <w:rsid w:val="009E402E"/>
    <w:rsid w:val="009E7CCD"/>
    <w:rsid w:val="009F0942"/>
    <w:rsid w:val="009F1178"/>
    <w:rsid w:val="009F2612"/>
    <w:rsid w:val="009F28B7"/>
    <w:rsid w:val="009F30B4"/>
    <w:rsid w:val="009F4A13"/>
    <w:rsid w:val="009F4A28"/>
    <w:rsid w:val="009F575E"/>
    <w:rsid w:val="009F5912"/>
    <w:rsid w:val="009F7D5E"/>
    <w:rsid w:val="00A006BD"/>
    <w:rsid w:val="00A010FB"/>
    <w:rsid w:val="00A011B9"/>
    <w:rsid w:val="00A02465"/>
    <w:rsid w:val="00A028B6"/>
    <w:rsid w:val="00A03550"/>
    <w:rsid w:val="00A041B3"/>
    <w:rsid w:val="00A04DB0"/>
    <w:rsid w:val="00A0556C"/>
    <w:rsid w:val="00A144E1"/>
    <w:rsid w:val="00A17701"/>
    <w:rsid w:val="00A17AC1"/>
    <w:rsid w:val="00A20934"/>
    <w:rsid w:val="00A25039"/>
    <w:rsid w:val="00A26218"/>
    <w:rsid w:val="00A270E7"/>
    <w:rsid w:val="00A272D2"/>
    <w:rsid w:val="00A27C3B"/>
    <w:rsid w:val="00A3022D"/>
    <w:rsid w:val="00A30324"/>
    <w:rsid w:val="00A304F0"/>
    <w:rsid w:val="00A318D2"/>
    <w:rsid w:val="00A319FC"/>
    <w:rsid w:val="00A32BBF"/>
    <w:rsid w:val="00A33939"/>
    <w:rsid w:val="00A363E6"/>
    <w:rsid w:val="00A3750D"/>
    <w:rsid w:val="00A40634"/>
    <w:rsid w:val="00A40E5E"/>
    <w:rsid w:val="00A41C21"/>
    <w:rsid w:val="00A44860"/>
    <w:rsid w:val="00A44975"/>
    <w:rsid w:val="00A45781"/>
    <w:rsid w:val="00A45A70"/>
    <w:rsid w:val="00A4686A"/>
    <w:rsid w:val="00A47154"/>
    <w:rsid w:val="00A53504"/>
    <w:rsid w:val="00A538AA"/>
    <w:rsid w:val="00A54C2A"/>
    <w:rsid w:val="00A56714"/>
    <w:rsid w:val="00A62105"/>
    <w:rsid w:val="00A6358E"/>
    <w:rsid w:val="00A642A1"/>
    <w:rsid w:val="00A67732"/>
    <w:rsid w:val="00A70E9B"/>
    <w:rsid w:val="00A73733"/>
    <w:rsid w:val="00A738FB"/>
    <w:rsid w:val="00A75271"/>
    <w:rsid w:val="00A7599C"/>
    <w:rsid w:val="00A75CA3"/>
    <w:rsid w:val="00A75E93"/>
    <w:rsid w:val="00A7633A"/>
    <w:rsid w:val="00A77794"/>
    <w:rsid w:val="00A86321"/>
    <w:rsid w:val="00A864BC"/>
    <w:rsid w:val="00A91657"/>
    <w:rsid w:val="00A9179D"/>
    <w:rsid w:val="00A91AF1"/>
    <w:rsid w:val="00A92710"/>
    <w:rsid w:val="00A9587A"/>
    <w:rsid w:val="00A96B52"/>
    <w:rsid w:val="00AA08CC"/>
    <w:rsid w:val="00AA23F2"/>
    <w:rsid w:val="00AA2C3D"/>
    <w:rsid w:val="00AA49EE"/>
    <w:rsid w:val="00AA4A73"/>
    <w:rsid w:val="00AA50B2"/>
    <w:rsid w:val="00AB135F"/>
    <w:rsid w:val="00AB1C06"/>
    <w:rsid w:val="00AB2D57"/>
    <w:rsid w:val="00AB517D"/>
    <w:rsid w:val="00AB5987"/>
    <w:rsid w:val="00AC2EA2"/>
    <w:rsid w:val="00AC394B"/>
    <w:rsid w:val="00AC6A7E"/>
    <w:rsid w:val="00AD1400"/>
    <w:rsid w:val="00AD1C9D"/>
    <w:rsid w:val="00AD55C3"/>
    <w:rsid w:val="00AE597B"/>
    <w:rsid w:val="00AE69CE"/>
    <w:rsid w:val="00AE78FE"/>
    <w:rsid w:val="00AE7E28"/>
    <w:rsid w:val="00AF0F13"/>
    <w:rsid w:val="00AF1549"/>
    <w:rsid w:val="00AF2EE3"/>
    <w:rsid w:val="00AF67F4"/>
    <w:rsid w:val="00B02C72"/>
    <w:rsid w:val="00B05485"/>
    <w:rsid w:val="00B06374"/>
    <w:rsid w:val="00B10174"/>
    <w:rsid w:val="00B104B9"/>
    <w:rsid w:val="00B105BA"/>
    <w:rsid w:val="00B13484"/>
    <w:rsid w:val="00B13760"/>
    <w:rsid w:val="00B14182"/>
    <w:rsid w:val="00B148AD"/>
    <w:rsid w:val="00B151BD"/>
    <w:rsid w:val="00B1643F"/>
    <w:rsid w:val="00B1754D"/>
    <w:rsid w:val="00B17943"/>
    <w:rsid w:val="00B17C6F"/>
    <w:rsid w:val="00B201CC"/>
    <w:rsid w:val="00B21D43"/>
    <w:rsid w:val="00B22BC7"/>
    <w:rsid w:val="00B24DFA"/>
    <w:rsid w:val="00B26097"/>
    <w:rsid w:val="00B2737D"/>
    <w:rsid w:val="00B3035E"/>
    <w:rsid w:val="00B31468"/>
    <w:rsid w:val="00B349D5"/>
    <w:rsid w:val="00B34F6E"/>
    <w:rsid w:val="00B35545"/>
    <w:rsid w:val="00B36705"/>
    <w:rsid w:val="00B374B1"/>
    <w:rsid w:val="00B37746"/>
    <w:rsid w:val="00B37E87"/>
    <w:rsid w:val="00B37EDB"/>
    <w:rsid w:val="00B426B8"/>
    <w:rsid w:val="00B42A51"/>
    <w:rsid w:val="00B435F0"/>
    <w:rsid w:val="00B50CB5"/>
    <w:rsid w:val="00B50DE7"/>
    <w:rsid w:val="00B51951"/>
    <w:rsid w:val="00B52C46"/>
    <w:rsid w:val="00B5430A"/>
    <w:rsid w:val="00B544B2"/>
    <w:rsid w:val="00B5468B"/>
    <w:rsid w:val="00B61E85"/>
    <w:rsid w:val="00B641D0"/>
    <w:rsid w:val="00B64ABC"/>
    <w:rsid w:val="00B65674"/>
    <w:rsid w:val="00B65D05"/>
    <w:rsid w:val="00B67386"/>
    <w:rsid w:val="00B67CB4"/>
    <w:rsid w:val="00B67FC9"/>
    <w:rsid w:val="00B70B2E"/>
    <w:rsid w:val="00B71FFD"/>
    <w:rsid w:val="00B74BD5"/>
    <w:rsid w:val="00B75408"/>
    <w:rsid w:val="00B75F88"/>
    <w:rsid w:val="00B76CB3"/>
    <w:rsid w:val="00B774E5"/>
    <w:rsid w:val="00B81ECD"/>
    <w:rsid w:val="00B8253F"/>
    <w:rsid w:val="00B8323F"/>
    <w:rsid w:val="00B87CAC"/>
    <w:rsid w:val="00B90FC1"/>
    <w:rsid w:val="00B929B5"/>
    <w:rsid w:val="00B92FD7"/>
    <w:rsid w:val="00B935E4"/>
    <w:rsid w:val="00B9366C"/>
    <w:rsid w:val="00B93A4E"/>
    <w:rsid w:val="00B95E4A"/>
    <w:rsid w:val="00BA2C70"/>
    <w:rsid w:val="00BA3917"/>
    <w:rsid w:val="00BA5443"/>
    <w:rsid w:val="00BA581D"/>
    <w:rsid w:val="00BA66A6"/>
    <w:rsid w:val="00BA74BB"/>
    <w:rsid w:val="00BB018A"/>
    <w:rsid w:val="00BB040B"/>
    <w:rsid w:val="00BB0BBB"/>
    <w:rsid w:val="00BB25AB"/>
    <w:rsid w:val="00BB2A88"/>
    <w:rsid w:val="00BB5A1F"/>
    <w:rsid w:val="00BB7EB9"/>
    <w:rsid w:val="00BC0F93"/>
    <w:rsid w:val="00BC2BB9"/>
    <w:rsid w:val="00BC2E52"/>
    <w:rsid w:val="00BC3127"/>
    <w:rsid w:val="00BC36E1"/>
    <w:rsid w:val="00BC3965"/>
    <w:rsid w:val="00BC3A73"/>
    <w:rsid w:val="00BD3C1A"/>
    <w:rsid w:val="00BD3C92"/>
    <w:rsid w:val="00BD46C7"/>
    <w:rsid w:val="00BD50B3"/>
    <w:rsid w:val="00BD5A07"/>
    <w:rsid w:val="00BD625F"/>
    <w:rsid w:val="00BD645F"/>
    <w:rsid w:val="00BD75BF"/>
    <w:rsid w:val="00BE0297"/>
    <w:rsid w:val="00BE0E74"/>
    <w:rsid w:val="00BE2A2D"/>
    <w:rsid w:val="00BE33C3"/>
    <w:rsid w:val="00BE4EEB"/>
    <w:rsid w:val="00BE7B25"/>
    <w:rsid w:val="00BF3AC5"/>
    <w:rsid w:val="00BF5853"/>
    <w:rsid w:val="00C041D0"/>
    <w:rsid w:val="00C062F4"/>
    <w:rsid w:val="00C109F3"/>
    <w:rsid w:val="00C12B46"/>
    <w:rsid w:val="00C14114"/>
    <w:rsid w:val="00C1498B"/>
    <w:rsid w:val="00C14F37"/>
    <w:rsid w:val="00C160F4"/>
    <w:rsid w:val="00C178D2"/>
    <w:rsid w:val="00C25215"/>
    <w:rsid w:val="00C33D10"/>
    <w:rsid w:val="00C34606"/>
    <w:rsid w:val="00C35E58"/>
    <w:rsid w:val="00C36995"/>
    <w:rsid w:val="00C41C55"/>
    <w:rsid w:val="00C441FB"/>
    <w:rsid w:val="00C44E3D"/>
    <w:rsid w:val="00C45606"/>
    <w:rsid w:val="00C45B34"/>
    <w:rsid w:val="00C47E4D"/>
    <w:rsid w:val="00C52A43"/>
    <w:rsid w:val="00C52B74"/>
    <w:rsid w:val="00C54339"/>
    <w:rsid w:val="00C54B3E"/>
    <w:rsid w:val="00C61105"/>
    <w:rsid w:val="00C63EDD"/>
    <w:rsid w:val="00C65071"/>
    <w:rsid w:val="00C664A5"/>
    <w:rsid w:val="00C67874"/>
    <w:rsid w:val="00C71585"/>
    <w:rsid w:val="00C7260D"/>
    <w:rsid w:val="00C7295B"/>
    <w:rsid w:val="00C74211"/>
    <w:rsid w:val="00C7706C"/>
    <w:rsid w:val="00C82039"/>
    <w:rsid w:val="00C83DE3"/>
    <w:rsid w:val="00C856EA"/>
    <w:rsid w:val="00C86258"/>
    <w:rsid w:val="00C865B1"/>
    <w:rsid w:val="00C9503D"/>
    <w:rsid w:val="00CA0122"/>
    <w:rsid w:val="00CA0A39"/>
    <w:rsid w:val="00CA1C9F"/>
    <w:rsid w:val="00CA2AE4"/>
    <w:rsid w:val="00CA3A01"/>
    <w:rsid w:val="00CA552F"/>
    <w:rsid w:val="00CB1A6F"/>
    <w:rsid w:val="00CC02B7"/>
    <w:rsid w:val="00CC39BA"/>
    <w:rsid w:val="00CC4697"/>
    <w:rsid w:val="00CD0180"/>
    <w:rsid w:val="00CD19D4"/>
    <w:rsid w:val="00CD3124"/>
    <w:rsid w:val="00CD60BA"/>
    <w:rsid w:val="00CD6C73"/>
    <w:rsid w:val="00CE08C2"/>
    <w:rsid w:val="00CF1A20"/>
    <w:rsid w:val="00CF2246"/>
    <w:rsid w:val="00CF57B2"/>
    <w:rsid w:val="00D0089B"/>
    <w:rsid w:val="00D00D35"/>
    <w:rsid w:val="00D02077"/>
    <w:rsid w:val="00D04B3C"/>
    <w:rsid w:val="00D07E6A"/>
    <w:rsid w:val="00D10433"/>
    <w:rsid w:val="00D15FDC"/>
    <w:rsid w:val="00D16FCC"/>
    <w:rsid w:val="00D20CBB"/>
    <w:rsid w:val="00D24587"/>
    <w:rsid w:val="00D2646F"/>
    <w:rsid w:val="00D2692E"/>
    <w:rsid w:val="00D2740A"/>
    <w:rsid w:val="00D278B7"/>
    <w:rsid w:val="00D30CCF"/>
    <w:rsid w:val="00D3721B"/>
    <w:rsid w:val="00D37A27"/>
    <w:rsid w:val="00D400BA"/>
    <w:rsid w:val="00D40A40"/>
    <w:rsid w:val="00D40E8B"/>
    <w:rsid w:val="00D43C67"/>
    <w:rsid w:val="00D4588B"/>
    <w:rsid w:val="00D46308"/>
    <w:rsid w:val="00D47881"/>
    <w:rsid w:val="00D47945"/>
    <w:rsid w:val="00D47F8E"/>
    <w:rsid w:val="00D5062C"/>
    <w:rsid w:val="00D5146E"/>
    <w:rsid w:val="00D5179B"/>
    <w:rsid w:val="00D562C5"/>
    <w:rsid w:val="00D6253A"/>
    <w:rsid w:val="00D66041"/>
    <w:rsid w:val="00D66BF3"/>
    <w:rsid w:val="00D66F63"/>
    <w:rsid w:val="00D70A3B"/>
    <w:rsid w:val="00D747F1"/>
    <w:rsid w:val="00D77110"/>
    <w:rsid w:val="00D81BAE"/>
    <w:rsid w:val="00D82BB7"/>
    <w:rsid w:val="00D832A1"/>
    <w:rsid w:val="00D83880"/>
    <w:rsid w:val="00D8643E"/>
    <w:rsid w:val="00D87018"/>
    <w:rsid w:val="00D902E0"/>
    <w:rsid w:val="00D9033A"/>
    <w:rsid w:val="00D91CDD"/>
    <w:rsid w:val="00D93928"/>
    <w:rsid w:val="00D97E27"/>
    <w:rsid w:val="00DA0034"/>
    <w:rsid w:val="00DA1D7C"/>
    <w:rsid w:val="00DA5734"/>
    <w:rsid w:val="00DA6558"/>
    <w:rsid w:val="00DA6D53"/>
    <w:rsid w:val="00DA7058"/>
    <w:rsid w:val="00DA7F60"/>
    <w:rsid w:val="00DB03AA"/>
    <w:rsid w:val="00DB23D4"/>
    <w:rsid w:val="00DB2425"/>
    <w:rsid w:val="00DB2C7B"/>
    <w:rsid w:val="00DB4558"/>
    <w:rsid w:val="00DB49FD"/>
    <w:rsid w:val="00DB5113"/>
    <w:rsid w:val="00DB5918"/>
    <w:rsid w:val="00DB5F01"/>
    <w:rsid w:val="00DB7100"/>
    <w:rsid w:val="00DC1CDD"/>
    <w:rsid w:val="00DC24B0"/>
    <w:rsid w:val="00DD193D"/>
    <w:rsid w:val="00DD1ED9"/>
    <w:rsid w:val="00DD2211"/>
    <w:rsid w:val="00DD24F4"/>
    <w:rsid w:val="00DD560D"/>
    <w:rsid w:val="00DE03A2"/>
    <w:rsid w:val="00DE0EEB"/>
    <w:rsid w:val="00DE2CB3"/>
    <w:rsid w:val="00DE3AE3"/>
    <w:rsid w:val="00DE6450"/>
    <w:rsid w:val="00DF0798"/>
    <w:rsid w:val="00DF0AE1"/>
    <w:rsid w:val="00DF0E74"/>
    <w:rsid w:val="00DF6B61"/>
    <w:rsid w:val="00DF79BE"/>
    <w:rsid w:val="00E030B7"/>
    <w:rsid w:val="00E05416"/>
    <w:rsid w:val="00E05D3C"/>
    <w:rsid w:val="00E1241C"/>
    <w:rsid w:val="00E129C5"/>
    <w:rsid w:val="00E142DF"/>
    <w:rsid w:val="00E1547C"/>
    <w:rsid w:val="00E16D44"/>
    <w:rsid w:val="00E16FD2"/>
    <w:rsid w:val="00E20357"/>
    <w:rsid w:val="00E21FEA"/>
    <w:rsid w:val="00E228B9"/>
    <w:rsid w:val="00E23429"/>
    <w:rsid w:val="00E236BC"/>
    <w:rsid w:val="00E23ACF"/>
    <w:rsid w:val="00E2440C"/>
    <w:rsid w:val="00E26D5B"/>
    <w:rsid w:val="00E31F00"/>
    <w:rsid w:val="00E32F60"/>
    <w:rsid w:val="00E34185"/>
    <w:rsid w:val="00E3492F"/>
    <w:rsid w:val="00E34DD5"/>
    <w:rsid w:val="00E44769"/>
    <w:rsid w:val="00E474F2"/>
    <w:rsid w:val="00E50241"/>
    <w:rsid w:val="00E535DC"/>
    <w:rsid w:val="00E53792"/>
    <w:rsid w:val="00E556D6"/>
    <w:rsid w:val="00E57878"/>
    <w:rsid w:val="00E63925"/>
    <w:rsid w:val="00E63987"/>
    <w:rsid w:val="00E743C9"/>
    <w:rsid w:val="00E770AD"/>
    <w:rsid w:val="00E771AF"/>
    <w:rsid w:val="00E8329A"/>
    <w:rsid w:val="00E87ADC"/>
    <w:rsid w:val="00E87F60"/>
    <w:rsid w:val="00E9037A"/>
    <w:rsid w:val="00E91051"/>
    <w:rsid w:val="00E92A96"/>
    <w:rsid w:val="00E96606"/>
    <w:rsid w:val="00E97D86"/>
    <w:rsid w:val="00EA04C2"/>
    <w:rsid w:val="00EA36B7"/>
    <w:rsid w:val="00EA3C88"/>
    <w:rsid w:val="00EA55F7"/>
    <w:rsid w:val="00EB241C"/>
    <w:rsid w:val="00EB2440"/>
    <w:rsid w:val="00EB3284"/>
    <w:rsid w:val="00EB5D68"/>
    <w:rsid w:val="00EB6751"/>
    <w:rsid w:val="00EB6CA0"/>
    <w:rsid w:val="00EB7EC7"/>
    <w:rsid w:val="00EC0DD0"/>
    <w:rsid w:val="00EC0EFE"/>
    <w:rsid w:val="00EC1AEA"/>
    <w:rsid w:val="00EC3824"/>
    <w:rsid w:val="00EC3E24"/>
    <w:rsid w:val="00EC4D6F"/>
    <w:rsid w:val="00EC51B9"/>
    <w:rsid w:val="00ED019F"/>
    <w:rsid w:val="00ED03BA"/>
    <w:rsid w:val="00ED71BA"/>
    <w:rsid w:val="00EE0C6D"/>
    <w:rsid w:val="00EE408F"/>
    <w:rsid w:val="00EE4BBE"/>
    <w:rsid w:val="00EE4EB8"/>
    <w:rsid w:val="00EE7345"/>
    <w:rsid w:val="00EF1668"/>
    <w:rsid w:val="00EF4967"/>
    <w:rsid w:val="00EF65F4"/>
    <w:rsid w:val="00EF6C74"/>
    <w:rsid w:val="00F01311"/>
    <w:rsid w:val="00F018C2"/>
    <w:rsid w:val="00F05463"/>
    <w:rsid w:val="00F05C39"/>
    <w:rsid w:val="00F0692C"/>
    <w:rsid w:val="00F07435"/>
    <w:rsid w:val="00F10D47"/>
    <w:rsid w:val="00F11729"/>
    <w:rsid w:val="00F13DDD"/>
    <w:rsid w:val="00F247A1"/>
    <w:rsid w:val="00F248A6"/>
    <w:rsid w:val="00F25D38"/>
    <w:rsid w:val="00F25E8B"/>
    <w:rsid w:val="00F30269"/>
    <w:rsid w:val="00F31EE9"/>
    <w:rsid w:val="00F3625D"/>
    <w:rsid w:val="00F36CAF"/>
    <w:rsid w:val="00F42193"/>
    <w:rsid w:val="00F4230A"/>
    <w:rsid w:val="00F42DCB"/>
    <w:rsid w:val="00F439A6"/>
    <w:rsid w:val="00F461C6"/>
    <w:rsid w:val="00F50A71"/>
    <w:rsid w:val="00F52555"/>
    <w:rsid w:val="00F526C5"/>
    <w:rsid w:val="00F53857"/>
    <w:rsid w:val="00F548C3"/>
    <w:rsid w:val="00F54BA2"/>
    <w:rsid w:val="00F55148"/>
    <w:rsid w:val="00F5530B"/>
    <w:rsid w:val="00F56A57"/>
    <w:rsid w:val="00F5777D"/>
    <w:rsid w:val="00F57D94"/>
    <w:rsid w:val="00F618C0"/>
    <w:rsid w:val="00F668FE"/>
    <w:rsid w:val="00F67654"/>
    <w:rsid w:val="00F7148F"/>
    <w:rsid w:val="00F72AB8"/>
    <w:rsid w:val="00F737D1"/>
    <w:rsid w:val="00F81CDF"/>
    <w:rsid w:val="00F82648"/>
    <w:rsid w:val="00F83D09"/>
    <w:rsid w:val="00F83EF4"/>
    <w:rsid w:val="00F85774"/>
    <w:rsid w:val="00F85BAE"/>
    <w:rsid w:val="00F87C5B"/>
    <w:rsid w:val="00F94034"/>
    <w:rsid w:val="00FA11E1"/>
    <w:rsid w:val="00FA4359"/>
    <w:rsid w:val="00FA6C36"/>
    <w:rsid w:val="00FA6D40"/>
    <w:rsid w:val="00FA6EE4"/>
    <w:rsid w:val="00FB0A08"/>
    <w:rsid w:val="00FB0A38"/>
    <w:rsid w:val="00FB3179"/>
    <w:rsid w:val="00FB3ABE"/>
    <w:rsid w:val="00FB3F3F"/>
    <w:rsid w:val="00FB572A"/>
    <w:rsid w:val="00FB65AA"/>
    <w:rsid w:val="00FB7260"/>
    <w:rsid w:val="00FC0150"/>
    <w:rsid w:val="00FC3061"/>
    <w:rsid w:val="00FC580C"/>
    <w:rsid w:val="00FD0BBC"/>
    <w:rsid w:val="00FD5B10"/>
    <w:rsid w:val="00FD745E"/>
    <w:rsid w:val="00FE172D"/>
    <w:rsid w:val="00FE44C9"/>
    <w:rsid w:val="00FE5ED5"/>
    <w:rsid w:val="00FE60BA"/>
    <w:rsid w:val="00FE65BB"/>
    <w:rsid w:val="00FF1631"/>
    <w:rsid w:val="00FF33B4"/>
    <w:rsid w:val="00FF34D9"/>
    <w:rsid w:val="00FF683B"/>
    <w:rsid w:val="00FF6D9B"/>
    <w:rsid w:val="00FF6EB1"/>
    <w:rsid w:val="00FF7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Bullet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3224E7"/>
    <w:pPr>
      <w:spacing w:before="40"/>
    </w:pPr>
    <w:rPr>
      <w:sz w:val="24"/>
      <w:szCs w:val="24"/>
    </w:rPr>
  </w:style>
  <w:style w:type="paragraph" w:styleId="1">
    <w:name w:val="heading 1"/>
    <w:basedOn w:val="a4"/>
    <w:next w:val="a4"/>
    <w:link w:val="11"/>
    <w:qFormat/>
    <w:rsid w:val="00F53857"/>
    <w:pPr>
      <w:keepNext/>
      <w:pageBreakBefore/>
      <w:numPr>
        <w:numId w:val="3"/>
      </w:numPr>
      <w:spacing w:before="360" w:after="240" w:line="360" w:lineRule="auto"/>
      <w:jc w:val="center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1">
    <w:name w:val="heading 2"/>
    <w:basedOn w:val="a4"/>
    <w:next w:val="a4"/>
    <w:link w:val="23"/>
    <w:qFormat/>
    <w:rsid w:val="003224E7"/>
    <w:pPr>
      <w:keepNext/>
      <w:numPr>
        <w:ilvl w:val="1"/>
        <w:numId w:val="3"/>
      </w:numPr>
      <w:spacing w:before="360" w:after="240" w:line="360" w:lineRule="auto"/>
      <w:outlineLvl w:val="1"/>
    </w:pPr>
    <w:rPr>
      <w:rFonts w:cs="Arial"/>
      <w:b/>
      <w:bCs/>
      <w:iCs/>
      <w:sz w:val="28"/>
      <w:szCs w:val="28"/>
    </w:rPr>
  </w:style>
  <w:style w:type="paragraph" w:styleId="31">
    <w:name w:val="heading 3"/>
    <w:basedOn w:val="a4"/>
    <w:next w:val="a4"/>
    <w:link w:val="32"/>
    <w:qFormat/>
    <w:rsid w:val="003224E7"/>
    <w:pPr>
      <w:keepNext/>
      <w:numPr>
        <w:ilvl w:val="2"/>
        <w:numId w:val="3"/>
      </w:numPr>
      <w:spacing w:before="360" w:after="240" w:line="360" w:lineRule="auto"/>
      <w:outlineLvl w:val="2"/>
    </w:pPr>
    <w:rPr>
      <w:rFonts w:cs="Arial"/>
      <w:bCs/>
      <w:sz w:val="28"/>
      <w:szCs w:val="26"/>
    </w:rPr>
  </w:style>
  <w:style w:type="paragraph" w:styleId="4">
    <w:name w:val="heading 4"/>
    <w:basedOn w:val="a4"/>
    <w:next w:val="a4"/>
    <w:qFormat/>
    <w:rsid w:val="003224E7"/>
    <w:pPr>
      <w:keepNext/>
      <w:numPr>
        <w:ilvl w:val="3"/>
        <w:numId w:val="3"/>
      </w:numPr>
      <w:spacing w:before="240" w:after="120" w:line="360" w:lineRule="auto"/>
      <w:outlineLvl w:val="3"/>
    </w:pPr>
    <w:rPr>
      <w:b/>
      <w:bCs/>
      <w:szCs w:val="28"/>
    </w:rPr>
  </w:style>
  <w:style w:type="paragraph" w:styleId="5">
    <w:name w:val="heading 5"/>
    <w:basedOn w:val="a4"/>
    <w:next w:val="a4"/>
    <w:autoRedefine/>
    <w:qFormat/>
    <w:rsid w:val="003224E7"/>
    <w:pPr>
      <w:numPr>
        <w:ilvl w:val="4"/>
        <w:numId w:val="3"/>
      </w:numPr>
      <w:spacing w:before="240" w:after="120" w:line="360" w:lineRule="auto"/>
      <w:outlineLvl w:val="4"/>
    </w:pPr>
    <w:rPr>
      <w:bCs/>
      <w:iCs/>
      <w:szCs w:val="26"/>
    </w:rPr>
  </w:style>
  <w:style w:type="paragraph" w:styleId="6">
    <w:name w:val="heading 6"/>
    <w:basedOn w:val="a4"/>
    <w:next w:val="a4"/>
    <w:qFormat/>
    <w:rsid w:val="003224E7"/>
    <w:pPr>
      <w:numPr>
        <w:ilvl w:val="5"/>
        <w:numId w:val="3"/>
      </w:numPr>
      <w:spacing w:before="240" w:after="120"/>
      <w:outlineLvl w:val="5"/>
    </w:pPr>
    <w:rPr>
      <w:b/>
      <w:bCs/>
      <w:sz w:val="22"/>
      <w:szCs w:val="22"/>
    </w:rPr>
  </w:style>
  <w:style w:type="paragraph" w:styleId="7">
    <w:name w:val="heading 7"/>
    <w:basedOn w:val="a4"/>
    <w:next w:val="a4"/>
    <w:qFormat/>
    <w:rsid w:val="003224E7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4"/>
    <w:next w:val="a4"/>
    <w:qFormat/>
    <w:rsid w:val="003224E7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4"/>
    <w:next w:val="a4"/>
    <w:qFormat/>
    <w:rsid w:val="003224E7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a8">
    <w:name w:val="титульний лист текст"/>
    <w:basedOn w:val="a4"/>
    <w:link w:val="CharChar"/>
    <w:rsid w:val="003224E7"/>
    <w:pPr>
      <w:spacing w:after="120" w:line="360" w:lineRule="auto"/>
    </w:pPr>
  </w:style>
  <w:style w:type="paragraph" w:customStyle="1" w:styleId="a9">
    <w:name w:val="титульный лист центр"/>
    <w:basedOn w:val="a4"/>
    <w:rsid w:val="003224E7"/>
    <w:pPr>
      <w:jc w:val="center"/>
    </w:pPr>
    <w:rPr>
      <w:b/>
      <w:szCs w:val="20"/>
    </w:rPr>
  </w:style>
  <w:style w:type="paragraph" w:customStyle="1" w:styleId="aa">
    <w:name w:val="лист согласования"/>
    <w:basedOn w:val="a4"/>
    <w:rsid w:val="003224E7"/>
    <w:pPr>
      <w:spacing w:after="120"/>
    </w:pPr>
    <w:rPr>
      <w:rFonts w:ascii="Arial" w:hAnsi="Arial"/>
    </w:rPr>
  </w:style>
  <w:style w:type="paragraph" w:styleId="ab">
    <w:name w:val="Document Map"/>
    <w:basedOn w:val="a4"/>
    <w:semiHidden/>
    <w:rsid w:val="003224E7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c">
    <w:name w:val="Hyperlink"/>
    <w:basedOn w:val="a5"/>
    <w:uiPriority w:val="99"/>
    <w:rsid w:val="003224E7"/>
    <w:rPr>
      <w:color w:val="0000FF"/>
      <w:u w:val="single"/>
    </w:rPr>
  </w:style>
  <w:style w:type="paragraph" w:customStyle="1" w:styleId="ad">
    <w:name w:val="титульний лист выделенный"/>
    <w:basedOn w:val="a4"/>
    <w:rsid w:val="003224E7"/>
    <w:pPr>
      <w:spacing w:after="120" w:line="360" w:lineRule="auto"/>
    </w:pPr>
    <w:rPr>
      <w:b/>
      <w:bCs/>
      <w:sz w:val="28"/>
    </w:rPr>
  </w:style>
  <w:style w:type="paragraph" w:customStyle="1" w:styleId="ae">
    <w:name w:val="титульний лист подчеркнутый"/>
    <w:basedOn w:val="a8"/>
    <w:link w:val="CharChar0"/>
    <w:rsid w:val="003224E7"/>
    <w:rPr>
      <w:u w:val="single"/>
    </w:rPr>
  </w:style>
  <w:style w:type="character" w:customStyle="1" w:styleId="CharChar">
    <w:name w:val="титульний лист текст Char Char"/>
    <w:basedOn w:val="a5"/>
    <w:link w:val="a8"/>
    <w:rsid w:val="003224E7"/>
    <w:rPr>
      <w:sz w:val="24"/>
      <w:szCs w:val="24"/>
      <w:lang w:val="ru-RU" w:eastAsia="ru-RU" w:bidi="ar-SA"/>
    </w:rPr>
  </w:style>
  <w:style w:type="character" w:customStyle="1" w:styleId="CharChar0">
    <w:name w:val="титульний лист подчеркнутый Char Char"/>
    <w:basedOn w:val="CharChar"/>
    <w:link w:val="ae"/>
    <w:rsid w:val="003224E7"/>
    <w:rPr>
      <w:u w:val="single"/>
    </w:rPr>
  </w:style>
  <w:style w:type="paragraph" w:styleId="af">
    <w:name w:val="header"/>
    <w:basedOn w:val="a4"/>
    <w:rsid w:val="003224E7"/>
    <w:pPr>
      <w:tabs>
        <w:tab w:val="center" w:pos="4677"/>
        <w:tab w:val="right" w:pos="9355"/>
      </w:tabs>
    </w:pPr>
  </w:style>
  <w:style w:type="paragraph" w:customStyle="1" w:styleId="af0">
    <w:name w:val="ШТ Бок. надписи"/>
    <w:rsid w:val="003224E7"/>
    <w:pPr>
      <w:jc w:val="center"/>
    </w:pPr>
    <w:rPr>
      <w:shadow/>
      <w:noProof/>
      <w:sz w:val="19"/>
      <w:lang w:val="en-US" w:eastAsia="en-US"/>
    </w:rPr>
  </w:style>
  <w:style w:type="paragraph" w:customStyle="1" w:styleId="af1">
    <w:name w:val="титульный лист выделенный норм"/>
    <w:basedOn w:val="ad"/>
    <w:rsid w:val="003224E7"/>
    <w:pPr>
      <w:jc w:val="center"/>
    </w:pPr>
    <w:rPr>
      <w:b w:val="0"/>
    </w:rPr>
  </w:style>
  <w:style w:type="paragraph" w:customStyle="1" w:styleId="af2">
    <w:name w:val="ШТ Центр. надписи"/>
    <w:basedOn w:val="a4"/>
    <w:rsid w:val="003224E7"/>
    <w:pPr>
      <w:spacing w:before="0"/>
      <w:jc w:val="center"/>
    </w:pPr>
    <w:rPr>
      <w:noProof/>
      <w:sz w:val="18"/>
      <w:szCs w:val="18"/>
    </w:rPr>
  </w:style>
  <w:style w:type="paragraph" w:customStyle="1" w:styleId="af3">
    <w:name w:val="СОДЕРЖАНИЕ"/>
    <w:rsid w:val="003224E7"/>
    <w:pPr>
      <w:pageBreakBefore/>
      <w:spacing w:before="240" w:after="60"/>
      <w:ind w:left="432" w:hanging="432"/>
    </w:pPr>
    <w:rPr>
      <w:rFonts w:ascii="Arial" w:hAnsi="Arial" w:cs="Arial"/>
      <w:b/>
      <w:bCs/>
      <w:kern w:val="32"/>
      <w:sz w:val="32"/>
      <w:szCs w:val="32"/>
    </w:rPr>
  </w:style>
  <w:style w:type="paragraph" w:customStyle="1" w:styleId="N">
    <w:name w:val="ШТ Док.N"/>
    <w:rsid w:val="003224E7"/>
    <w:pPr>
      <w:spacing w:before="240"/>
      <w:jc w:val="center"/>
    </w:pPr>
    <w:rPr>
      <w:b/>
      <w:bCs/>
      <w:noProof/>
      <w:sz w:val="32"/>
      <w:szCs w:val="32"/>
      <w:lang w:val="en-US" w:eastAsia="en-US"/>
    </w:rPr>
  </w:style>
  <w:style w:type="paragraph" w:styleId="12">
    <w:name w:val="toc 1"/>
    <w:basedOn w:val="a4"/>
    <w:next w:val="a4"/>
    <w:autoRedefine/>
    <w:uiPriority w:val="39"/>
    <w:rsid w:val="00EE0C6D"/>
    <w:pPr>
      <w:spacing w:before="120" w:after="120"/>
    </w:pPr>
    <w:rPr>
      <w:b/>
      <w:bCs/>
      <w:caps/>
      <w:sz w:val="20"/>
      <w:szCs w:val="20"/>
    </w:rPr>
  </w:style>
  <w:style w:type="paragraph" w:styleId="af4">
    <w:name w:val="footer"/>
    <w:basedOn w:val="a4"/>
    <w:rsid w:val="003224E7"/>
    <w:pPr>
      <w:tabs>
        <w:tab w:val="center" w:pos="4677"/>
        <w:tab w:val="right" w:pos="9355"/>
      </w:tabs>
    </w:pPr>
  </w:style>
  <w:style w:type="paragraph" w:customStyle="1" w:styleId="phBullet">
    <w:name w:val="ph_Bullet"/>
    <w:basedOn w:val="a4"/>
    <w:link w:val="phBulletCharChar"/>
    <w:rsid w:val="003224E7"/>
    <w:pPr>
      <w:numPr>
        <w:numId w:val="1"/>
      </w:numPr>
      <w:tabs>
        <w:tab w:val="left" w:pos="284"/>
      </w:tabs>
    </w:pPr>
  </w:style>
  <w:style w:type="character" w:customStyle="1" w:styleId="phBulletCharChar">
    <w:name w:val="ph_Bullet Char Char"/>
    <w:basedOn w:val="a5"/>
    <w:link w:val="phBullet"/>
    <w:rsid w:val="003224E7"/>
    <w:rPr>
      <w:sz w:val="24"/>
      <w:szCs w:val="24"/>
    </w:rPr>
  </w:style>
  <w:style w:type="character" w:styleId="af5">
    <w:name w:val="annotation reference"/>
    <w:basedOn w:val="a5"/>
    <w:semiHidden/>
    <w:rsid w:val="003224E7"/>
    <w:rPr>
      <w:sz w:val="16"/>
      <w:szCs w:val="16"/>
    </w:rPr>
  </w:style>
  <w:style w:type="paragraph" w:styleId="af6">
    <w:name w:val="annotation text"/>
    <w:basedOn w:val="a4"/>
    <w:link w:val="af7"/>
    <w:semiHidden/>
    <w:rsid w:val="003224E7"/>
    <w:pPr>
      <w:spacing w:before="0"/>
    </w:pPr>
    <w:rPr>
      <w:sz w:val="20"/>
      <w:szCs w:val="20"/>
    </w:rPr>
  </w:style>
  <w:style w:type="paragraph" w:styleId="af8">
    <w:name w:val="Balloon Text"/>
    <w:basedOn w:val="a4"/>
    <w:link w:val="af9"/>
    <w:uiPriority w:val="99"/>
    <w:semiHidden/>
    <w:rsid w:val="003224E7"/>
    <w:rPr>
      <w:rFonts w:ascii="Tahoma" w:hAnsi="Tahoma" w:cs="Tahoma"/>
      <w:sz w:val="16"/>
      <w:szCs w:val="16"/>
    </w:rPr>
  </w:style>
  <w:style w:type="numbering" w:customStyle="1" w:styleId="StyleOutlinenumbered">
    <w:name w:val="Style Outline numbered"/>
    <w:basedOn w:val="a7"/>
    <w:rsid w:val="003224E7"/>
    <w:pPr>
      <w:numPr>
        <w:numId w:val="2"/>
      </w:numPr>
    </w:pPr>
  </w:style>
  <w:style w:type="paragraph" w:customStyle="1" w:styleId="CaptionTable">
    <w:name w:val="Caption_Table"/>
    <w:basedOn w:val="afa"/>
    <w:rsid w:val="003224E7"/>
    <w:pPr>
      <w:jc w:val="right"/>
    </w:pPr>
  </w:style>
  <w:style w:type="paragraph" w:customStyle="1" w:styleId="CaptionImage">
    <w:name w:val="Caption_Image"/>
    <w:basedOn w:val="afa"/>
    <w:rsid w:val="003224E7"/>
  </w:style>
  <w:style w:type="paragraph" w:styleId="afb">
    <w:name w:val="Normal (Web)"/>
    <w:basedOn w:val="a4"/>
    <w:rsid w:val="003224E7"/>
    <w:pPr>
      <w:spacing w:before="100" w:beforeAutospacing="1" w:after="100" w:afterAutospacing="1"/>
    </w:pPr>
  </w:style>
  <w:style w:type="paragraph" w:customStyle="1" w:styleId="TableText">
    <w:name w:val="Table Text"/>
    <w:basedOn w:val="a4"/>
    <w:link w:val="TableTextCharChar"/>
    <w:autoRedefine/>
    <w:rsid w:val="003224E7"/>
    <w:pPr>
      <w:spacing w:before="60" w:after="60"/>
    </w:pPr>
    <w:rPr>
      <w:sz w:val="20"/>
      <w:szCs w:val="20"/>
      <w:lang w:val="en-GB" w:eastAsia="es-ES"/>
    </w:rPr>
  </w:style>
  <w:style w:type="paragraph" w:styleId="afa">
    <w:name w:val="caption"/>
    <w:basedOn w:val="a4"/>
    <w:next w:val="a4"/>
    <w:qFormat/>
    <w:rsid w:val="003224E7"/>
    <w:pPr>
      <w:spacing w:after="240"/>
      <w:jc w:val="center"/>
    </w:pPr>
    <w:rPr>
      <w:bCs/>
      <w:i/>
      <w:sz w:val="22"/>
      <w:szCs w:val="20"/>
    </w:rPr>
  </w:style>
  <w:style w:type="character" w:customStyle="1" w:styleId="TableTextCharChar">
    <w:name w:val="Table Text Char Char"/>
    <w:basedOn w:val="a5"/>
    <w:link w:val="TableText"/>
    <w:rsid w:val="003224E7"/>
    <w:rPr>
      <w:lang w:val="en-GB" w:eastAsia="es-ES" w:bidi="ar-SA"/>
    </w:rPr>
  </w:style>
  <w:style w:type="character" w:customStyle="1" w:styleId="afc">
    <w:name w:val="Маркированный список Знак"/>
    <w:basedOn w:val="a5"/>
    <w:rsid w:val="003224E7"/>
    <w:rPr>
      <w:sz w:val="24"/>
      <w:szCs w:val="24"/>
      <w:lang w:val="ru-RU" w:eastAsia="en-US" w:bidi="ar-SA"/>
    </w:rPr>
  </w:style>
  <w:style w:type="paragraph" w:customStyle="1" w:styleId="listBulleted">
    <w:name w:val="list_Bulleted"/>
    <w:basedOn w:val="a4"/>
    <w:rsid w:val="003224E7"/>
    <w:pPr>
      <w:numPr>
        <w:numId w:val="4"/>
      </w:numPr>
      <w:spacing w:before="0" w:line="360" w:lineRule="auto"/>
    </w:pPr>
    <w:rPr>
      <w:lang w:val="en-US"/>
    </w:rPr>
  </w:style>
  <w:style w:type="paragraph" w:customStyle="1" w:styleId="a3">
    <w:name w:val="Перечисление_ненумерованное"/>
    <w:basedOn w:val="a4"/>
    <w:rsid w:val="003224E7"/>
    <w:pPr>
      <w:numPr>
        <w:numId w:val="5"/>
      </w:numPr>
    </w:pPr>
  </w:style>
  <w:style w:type="numbering" w:customStyle="1" w:styleId="ListBulleted0">
    <w:name w:val="List_Bulleted"/>
    <w:rsid w:val="003224E7"/>
    <w:pPr>
      <w:numPr>
        <w:numId w:val="6"/>
      </w:numPr>
    </w:pPr>
  </w:style>
  <w:style w:type="paragraph" w:styleId="24">
    <w:name w:val="toc 2"/>
    <w:basedOn w:val="a4"/>
    <w:next w:val="a4"/>
    <w:autoRedefine/>
    <w:uiPriority w:val="39"/>
    <w:rsid w:val="003224E7"/>
    <w:pPr>
      <w:spacing w:before="0"/>
      <w:ind w:left="240"/>
    </w:pPr>
    <w:rPr>
      <w:smallCaps/>
      <w:sz w:val="20"/>
      <w:szCs w:val="20"/>
    </w:rPr>
  </w:style>
  <w:style w:type="paragraph" w:customStyle="1" w:styleId="Imagestyle">
    <w:name w:val="Image_style"/>
    <w:basedOn w:val="a4"/>
    <w:next w:val="afa"/>
    <w:qFormat/>
    <w:rsid w:val="003224E7"/>
    <w:pPr>
      <w:keepNext/>
      <w:spacing w:before="0" w:line="360" w:lineRule="auto"/>
      <w:jc w:val="center"/>
    </w:pPr>
    <w:rPr>
      <w:lang w:val="en-US"/>
    </w:rPr>
  </w:style>
  <w:style w:type="paragraph" w:styleId="33">
    <w:name w:val="toc 3"/>
    <w:basedOn w:val="a4"/>
    <w:next w:val="a4"/>
    <w:autoRedefine/>
    <w:uiPriority w:val="39"/>
    <w:rsid w:val="003224E7"/>
    <w:pPr>
      <w:spacing w:before="0"/>
      <w:ind w:left="480"/>
    </w:pPr>
    <w:rPr>
      <w:i/>
      <w:iCs/>
      <w:sz w:val="20"/>
      <w:szCs w:val="20"/>
    </w:rPr>
  </w:style>
  <w:style w:type="paragraph" w:styleId="40">
    <w:name w:val="toc 4"/>
    <w:basedOn w:val="a4"/>
    <w:next w:val="a4"/>
    <w:autoRedefine/>
    <w:semiHidden/>
    <w:rsid w:val="003224E7"/>
    <w:pPr>
      <w:spacing w:before="0"/>
      <w:ind w:left="720"/>
    </w:pPr>
    <w:rPr>
      <w:sz w:val="18"/>
      <w:szCs w:val="18"/>
    </w:rPr>
  </w:style>
  <w:style w:type="paragraph" w:styleId="50">
    <w:name w:val="toc 5"/>
    <w:basedOn w:val="a4"/>
    <w:next w:val="a4"/>
    <w:autoRedefine/>
    <w:semiHidden/>
    <w:rsid w:val="003224E7"/>
    <w:pPr>
      <w:spacing w:before="0"/>
      <w:ind w:left="960"/>
    </w:pPr>
    <w:rPr>
      <w:sz w:val="18"/>
      <w:szCs w:val="18"/>
    </w:rPr>
  </w:style>
  <w:style w:type="paragraph" w:styleId="60">
    <w:name w:val="toc 6"/>
    <w:basedOn w:val="a4"/>
    <w:next w:val="a4"/>
    <w:autoRedefine/>
    <w:semiHidden/>
    <w:rsid w:val="003224E7"/>
    <w:pPr>
      <w:spacing w:before="0"/>
      <w:ind w:left="1200"/>
    </w:pPr>
    <w:rPr>
      <w:sz w:val="18"/>
      <w:szCs w:val="18"/>
    </w:rPr>
  </w:style>
  <w:style w:type="paragraph" w:styleId="70">
    <w:name w:val="toc 7"/>
    <w:basedOn w:val="a4"/>
    <w:next w:val="a4"/>
    <w:autoRedefine/>
    <w:semiHidden/>
    <w:rsid w:val="003224E7"/>
    <w:pPr>
      <w:spacing w:before="0"/>
      <w:ind w:left="1440"/>
    </w:pPr>
    <w:rPr>
      <w:sz w:val="18"/>
      <w:szCs w:val="18"/>
    </w:rPr>
  </w:style>
  <w:style w:type="paragraph" w:styleId="80">
    <w:name w:val="toc 8"/>
    <w:basedOn w:val="a4"/>
    <w:next w:val="a4"/>
    <w:autoRedefine/>
    <w:semiHidden/>
    <w:rsid w:val="003224E7"/>
    <w:pPr>
      <w:spacing w:before="0"/>
      <w:ind w:left="1680"/>
    </w:pPr>
    <w:rPr>
      <w:sz w:val="18"/>
      <w:szCs w:val="18"/>
    </w:rPr>
  </w:style>
  <w:style w:type="paragraph" w:styleId="90">
    <w:name w:val="toc 9"/>
    <w:basedOn w:val="a4"/>
    <w:next w:val="a4"/>
    <w:autoRedefine/>
    <w:semiHidden/>
    <w:rsid w:val="003224E7"/>
    <w:pPr>
      <w:spacing w:before="0"/>
      <w:ind w:left="1920"/>
    </w:pPr>
    <w:rPr>
      <w:sz w:val="18"/>
      <w:szCs w:val="18"/>
    </w:rPr>
  </w:style>
  <w:style w:type="paragraph" w:customStyle="1" w:styleId="Heading0">
    <w:name w:val="Heading 0"/>
    <w:basedOn w:val="a4"/>
    <w:next w:val="a4"/>
    <w:rsid w:val="003224E7"/>
    <w:pPr>
      <w:pageBreakBefore/>
      <w:spacing w:before="360" w:after="240"/>
      <w:jc w:val="center"/>
    </w:pPr>
    <w:rPr>
      <w:rFonts w:ascii="Arial" w:hAnsi="Arial"/>
      <w:b/>
      <w:caps/>
      <w:sz w:val="32"/>
      <w:szCs w:val="20"/>
    </w:rPr>
  </w:style>
  <w:style w:type="paragraph" w:customStyle="1" w:styleId="Captiontable0">
    <w:name w:val="Caption_table"/>
    <w:basedOn w:val="afa"/>
    <w:rsid w:val="003224E7"/>
    <w:pPr>
      <w:keepNext/>
      <w:spacing w:before="120"/>
    </w:pPr>
    <w:rPr>
      <w:b/>
      <w:bCs w:val="0"/>
      <w:sz w:val="24"/>
      <w:szCs w:val="24"/>
    </w:rPr>
  </w:style>
  <w:style w:type="paragraph" w:customStyle="1" w:styleId="TableHead">
    <w:name w:val="Table Head"/>
    <w:basedOn w:val="a4"/>
    <w:next w:val="a4"/>
    <w:autoRedefine/>
    <w:rsid w:val="003224E7"/>
    <w:pPr>
      <w:suppressAutoHyphens/>
      <w:spacing w:before="120" w:after="60"/>
      <w:ind w:right="34" w:hanging="17"/>
      <w:jc w:val="center"/>
    </w:pPr>
    <w:rPr>
      <w:b/>
      <w:bCs/>
      <w:color w:val="000000"/>
      <w:sz w:val="20"/>
      <w:szCs w:val="20"/>
      <w:lang w:val="en-GB" w:eastAsia="he-IL" w:bidi="he-IL"/>
    </w:rPr>
  </w:style>
  <w:style w:type="paragraph" w:styleId="afd">
    <w:name w:val="annotation subject"/>
    <w:basedOn w:val="af6"/>
    <w:next w:val="af6"/>
    <w:link w:val="afe"/>
    <w:rsid w:val="003224E7"/>
    <w:pPr>
      <w:spacing w:before="40"/>
    </w:pPr>
    <w:rPr>
      <w:b/>
      <w:bCs/>
    </w:rPr>
  </w:style>
  <w:style w:type="character" w:customStyle="1" w:styleId="af7">
    <w:name w:val="Текст примечания Знак"/>
    <w:basedOn w:val="a5"/>
    <w:link w:val="af6"/>
    <w:semiHidden/>
    <w:rsid w:val="003224E7"/>
    <w:rPr>
      <w:lang w:val="ru-RU" w:eastAsia="ru-RU" w:bidi="ar-SA"/>
    </w:rPr>
  </w:style>
  <w:style w:type="character" w:customStyle="1" w:styleId="afe">
    <w:name w:val="Тема примечания Знак"/>
    <w:basedOn w:val="af7"/>
    <w:link w:val="afd"/>
    <w:rsid w:val="003224E7"/>
    <w:rPr>
      <w:b/>
      <w:bCs/>
    </w:rPr>
  </w:style>
  <w:style w:type="paragraph" w:customStyle="1" w:styleId="EPAMComments">
    <w:name w:val="EPAM Comments"/>
    <w:basedOn w:val="a4"/>
    <w:rsid w:val="003224E7"/>
    <w:rPr>
      <w:rFonts w:eastAsia="ＭＳ 明朝"/>
      <w:i/>
      <w:snapToGrid w:val="0"/>
      <w:color w:val="0000FF"/>
      <w:sz w:val="20"/>
      <w:szCs w:val="20"/>
      <w:lang w:eastAsia="en-US"/>
    </w:rPr>
  </w:style>
  <w:style w:type="paragraph" w:customStyle="1" w:styleId="aff">
    <w:name w:val="Имя компании_Лист изменений"/>
    <w:basedOn w:val="a4"/>
    <w:rsid w:val="003224E7"/>
    <w:pPr>
      <w:keepNext/>
      <w:keepLines/>
      <w:widowControl w:val="0"/>
      <w:tabs>
        <w:tab w:val="center" w:pos="4678"/>
      </w:tabs>
      <w:spacing w:before="0" w:line="220" w:lineRule="atLeast"/>
      <w:jc w:val="right"/>
    </w:pPr>
    <w:rPr>
      <w:rFonts w:ascii="Arial Black" w:hAnsi="Arial Black"/>
      <w:spacing w:val="-25"/>
      <w:kern w:val="28"/>
      <w:sz w:val="32"/>
      <w:szCs w:val="20"/>
      <w:lang w:eastAsia="en-US"/>
    </w:rPr>
  </w:style>
  <w:style w:type="paragraph" w:customStyle="1" w:styleId="Visatext">
    <w:name w:val="Visa text"/>
    <w:basedOn w:val="a4"/>
    <w:link w:val="VisatextChar"/>
    <w:rsid w:val="003224E7"/>
    <w:pPr>
      <w:spacing w:after="120" w:line="360" w:lineRule="auto"/>
    </w:pPr>
    <w:rPr>
      <w:sz w:val="28"/>
    </w:rPr>
  </w:style>
  <w:style w:type="paragraph" w:customStyle="1" w:styleId="Visaheader">
    <w:name w:val="Visa header"/>
    <w:basedOn w:val="Visatext"/>
    <w:rsid w:val="003224E7"/>
    <w:rPr>
      <w:b/>
      <w:bCs/>
    </w:rPr>
  </w:style>
  <w:style w:type="character" w:customStyle="1" w:styleId="VisatextChar">
    <w:name w:val="Visa text Char"/>
    <w:basedOn w:val="a5"/>
    <w:link w:val="Visatext"/>
    <w:rsid w:val="003224E7"/>
    <w:rPr>
      <w:sz w:val="28"/>
      <w:szCs w:val="24"/>
      <w:lang w:val="ru-RU" w:eastAsia="ru-RU" w:bidi="ar-SA"/>
    </w:rPr>
  </w:style>
  <w:style w:type="character" w:customStyle="1" w:styleId="Visaunderline">
    <w:name w:val="Visa underline"/>
    <w:basedOn w:val="a5"/>
    <w:rsid w:val="003224E7"/>
    <w:rPr>
      <w:u w:val="single"/>
    </w:rPr>
  </w:style>
  <w:style w:type="paragraph" w:customStyle="1" w:styleId="Visadate">
    <w:name w:val="Visa date"/>
    <w:basedOn w:val="Visatext"/>
    <w:rsid w:val="003224E7"/>
    <w:pPr>
      <w:jc w:val="center"/>
    </w:pPr>
    <w:rPr>
      <w:sz w:val="24"/>
      <w:szCs w:val="20"/>
    </w:rPr>
  </w:style>
  <w:style w:type="paragraph" w:customStyle="1" w:styleId="DocumentTitle">
    <w:name w:val="Document Title"/>
    <w:basedOn w:val="a4"/>
    <w:rsid w:val="003224E7"/>
    <w:pPr>
      <w:keepNext/>
      <w:keepLines/>
      <w:widowControl w:val="0"/>
      <w:tabs>
        <w:tab w:val="left" w:pos="0"/>
      </w:tabs>
      <w:spacing w:before="0" w:line="360" w:lineRule="exact"/>
      <w:ind w:right="-6"/>
      <w:jc w:val="center"/>
    </w:pPr>
    <w:rPr>
      <w:b/>
      <w:bCs/>
      <w:kern w:val="28"/>
      <w:sz w:val="28"/>
      <w:szCs w:val="20"/>
      <w:lang w:val="en-US" w:eastAsia="en-US"/>
    </w:rPr>
  </w:style>
  <w:style w:type="paragraph" w:customStyle="1" w:styleId="13">
    <w:name w:val="Основной текст1"/>
    <w:basedOn w:val="aff0"/>
    <w:rsid w:val="003224E7"/>
    <w:pPr>
      <w:ind w:firstLine="0"/>
    </w:pPr>
  </w:style>
  <w:style w:type="paragraph" w:styleId="25">
    <w:name w:val="List 2"/>
    <w:basedOn w:val="a4"/>
    <w:rsid w:val="003224E7"/>
    <w:pPr>
      <w:ind w:left="566" w:hanging="283"/>
    </w:pPr>
  </w:style>
  <w:style w:type="numbering" w:customStyle="1" w:styleId="a2">
    <w:name w:val="Список второго уровня"/>
    <w:basedOn w:val="a7"/>
    <w:rsid w:val="003224E7"/>
    <w:pPr>
      <w:numPr>
        <w:numId w:val="14"/>
      </w:numPr>
    </w:pPr>
  </w:style>
  <w:style w:type="paragraph" w:styleId="a0">
    <w:name w:val="List Bullet"/>
    <w:basedOn w:val="a4"/>
    <w:uiPriority w:val="99"/>
    <w:rsid w:val="003224E7"/>
    <w:pPr>
      <w:numPr>
        <w:numId w:val="7"/>
      </w:numPr>
      <w:spacing w:line="360" w:lineRule="auto"/>
    </w:pPr>
  </w:style>
  <w:style w:type="paragraph" w:styleId="a">
    <w:name w:val="List Number"/>
    <w:basedOn w:val="a4"/>
    <w:rsid w:val="003224E7"/>
    <w:pPr>
      <w:numPr>
        <w:numId w:val="12"/>
      </w:numPr>
      <w:tabs>
        <w:tab w:val="clear" w:pos="360"/>
        <w:tab w:val="num" w:pos="720"/>
      </w:tabs>
    </w:pPr>
  </w:style>
  <w:style w:type="paragraph" w:styleId="2">
    <w:name w:val="List Number 2"/>
    <w:basedOn w:val="a4"/>
    <w:rsid w:val="003224E7"/>
    <w:pPr>
      <w:numPr>
        <w:numId w:val="10"/>
      </w:numPr>
    </w:pPr>
  </w:style>
  <w:style w:type="paragraph" w:styleId="3">
    <w:name w:val="List Number 3"/>
    <w:basedOn w:val="a4"/>
    <w:rsid w:val="003224E7"/>
    <w:pPr>
      <w:numPr>
        <w:numId w:val="11"/>
      </w:numPr>
    </w:pPr>
  </w:style>
  <w:style w:type="paragraph" w:customStyle="1" w:styleId="ListNumber111">
    <w:name w:val="ListNumber1.1.1"/>
    <w:basedOn w:val="a"/>
    <w:rsid w:val="003224E7"/>
    <w:pPr>
      <w:numPr>
        <w:numId w:val="13"/>
      </w:numPr>
    </w:pPr>
  </w:style>
  <w:style w:type="paragraph" w:customStyle="1" w:styleId="aff0">
    <w:name w:val="Основной текст абзаца с отступом"/>
    <w:basedOn w:val="a4"/>
    <w:rsid w:val="003224E7"/>
    <w:pPr>
      <w:spacing w:line="360" w:lineRule="auto"/>
      <w:ind w:firstLine="360"/>
    </w:pPr>
    <w:rPr>
      <w:szCs w:val="20"/>
    </w:rPr>
  </w:style>
  <w:style w:type="paragraph" w:customStyle="1" w:styleId="aff1">
    <w:name w:val="Список первого уровня"/>
    <w:basedOn w:val="aff0"/>
    <w:rsid w:val="003224E7"/>
    <w:pPr>
      <w:ind w:firstLine="0"/>
    </w:pPr>
  </w:style>
  <w:style w:type="paragraph" w:styleId="20">
    <w:name w:val="List Bullet 2"/>
    <w:basedOn w:val="a4"/>
    <w:rsid w:val="003224E7"/>
    <w:pPr>
      <w:numPr>
        <w:numId w:val="8"/>
      </w:numPr>
    </w:pPr>
  </w:style>
  <w:style w:type="paragraph" w:styleId="30">
    <w:name w:val="List Bullet 3"/>
    <w:basedOn w:val="a4"/>
    <w:rsid w:val="003224E7"/>
    <w:pPr>
      <w:numPr>
        <w:numId w:val="9"/>
      </w:numPr>
    </w:pPr>
  </w:style>
  <w:style w:type="paragraph" w:customStyle="1" w:styleId="10">
    <w:name w:val="Список 1"/>
    <w:basedOn w:val="a4"/>
    <w:rsid w:val="003224E7"/>
    <w:pPr>
      <w:numPr>
        <w:numId w:val="15"/>
      </w:numPr>
      <w:spacing w:line="360" w:lineRule="auto"/>
    </w:pPr>
    <w:rPr>
      <w:lang w:val="en-US"/>
    </w:rPr>
  </w:style>
  <w:style w:type="paragraph" w:customStyle="1" w:styleId="Style1">
    <w:name w:val="Style1"/>
    <w:basedOn w:val="10"/>
    <w:rsid w:val="003224E7"/>
    <w:rPr>
      <w:lang w:val="ru-RU"/>
    </w:rPr>
  </w:style>
  <w:style w:type="paragraph" w:customStyle="1" w:styleId="22">
    <w:name w:val="Список2"/>
    <w:rsid w:val="003224E7"/>
    <w:pPr>
      <w:numPr>
        <w:numId w:val="16"/>
      </w:numPr>
      <w:spacing w:line="360" w:lineRule="auto"/>
    </w:pPr>
    <w:rPr>
      <w:sz w:val="24"/>
      <w:szCs w:val="24"/>
      <w:lang w:val="en-US"/>
    </w:rPr>
  </w:style>
  <w:style w:type="paragraph" w:customStyle="1" w:styleId="aff2">
    <w:name w:val="Название рисунка"/>
    <w:basedOn w:val="afa"/>
    <w:rsid w:val="003224E7"/>
    <w:rPr>
      <w:bCs w:val="0"/>
      <w:i w:val="0"/>
      <w:iCs/>
    </w:rPr>
  </w:style>
  <w:style w:type="paragraph" w:customStyle="1" w:styleId="aff3">
    <w:name w:val="Название таблицы"/>
    <w:basedOn w:val="afa"/>
    <w:rsid w:val="003224E7"/>
    <w:pPr>
      <w:jc w:val="left"/>
    </w:pPr>
    <w:rPr>
      <w:bCs w:val="0"/>
      <w:i w:val="0"/>
      <w:iCs/>
    </w:rPr>
  </w:style>
  <w:style w:type="paragraph" w:customStyle="1" w:styleId="aff4">
    <w:name w:val="Заголовок таблицы"/>
    <w:basedOn w:val="TableHead"/>
    <w:rsid w:val="003224E7"/>
    <w:rPr>
      <w:sz w:val="22"/>
    </w:rPr>
  </w:style>
  <w:style w:type="paragraph" w:customStyle="1" w:styleId="aff5">
    <w:name w:val="Текст таблицы"/>
    <w:basedOn w:val="TableText"/>
    <w:rsid w:val="003224E7"/>
    <w:rPr>
      <w:sz w:val="22"/>
    </w:rPr>
  </w:style>
  <w:style w:type="paragraph" w:customStyle="1" w:styleId="a1">
    <w:name w:val="Нумерованный многоуровневый список"/>
    <w:basedOn w:val="13"/>
    <w:rsid w:val="003224E7"/>
    <w:pPr>
      <w:numPr>
        <w:numId w:val="17"/>
      </w:numPr>
    </w:pPr>
  </w:style>
  <w:style w:type="paragraph" w:customStyle="1" w:styleId="tt">
    <w:name w:val="tt"/>
    <w:basedOn w:val="a4"/>
    <w:rsid w:val="003224E7"/>
    <w:pPr>
      <w:numPr>
        <w:numId w:val="18"/>
      </w:numPr>
      <w:spacing w:line="288" w:lineRule="auto"/>
    </w:pPr>
  </w:style>
  <w:style w:type="paragraph" w:styleId="aff6">
    <w:name w:val="Body Text"/>
    <w:basedOn w:val="a4"/>
    <w:link w:val="aff7"/>
    <w:rsid w:val="00A91AF1"/>
    <w:pPr>
      <w:keepLines/>
      <w:widowControl w:val="0"/>
      <w:spacing w:before="0" w:after="120" w:line="240" w:lineRule="atLeast"/>
    </w:pPr>
    <w:rPr>
      <w:sz w:val="20"/>
      <w:szCs w:val="20"/>
      <w:lang w:val="en-US" w:eastAsia="en-US"/>
    </w:rPr>
  </w:style>
  <w:style w:type="character" w:customStyle="1" w:styleId="aff7">
    <w:name w:val="Основной текст Знак"/>
    <w:basedOn w:val="a5"/>
    <w:link w:val="aff6"/>
    <w:rsid w:val="00A91AF1"/>
    <w:rPr>
      <w:lang w:val="en-US" w:eastAsia="en-US" w:bidi="ar-SA"/>
    </w:rPr>
  </w:style>
  <w:style w:type="character" w:customStyle="1" w:styleId="CharChar6">
    <w:name w:val="Char Char6"/>
    <w:basedOn w:val="a5"/>
    <w:rsid w:val="007D698A"/>
    <w:rPr>
      <w:rFonts w:ascii="Arial" w:hAnsi="Arial"/>
      <w:lang w:val="en-US" w:eastAsia="en-US"/>
    </w:rPr>
  </w:style>
  <w:style w:type="paragraph" w:customStyle="1" w:styleId="TableText0">
    <w:name w:val="Table_Text"/>
    <w:basedOn w:val="a4"/>
    <w:rsid w:val="00F737D1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 w:line="200" w:lineRule="atLeast"/>
    </w:pPr>
    <w:rPr>
      <w:rFonts w:ascii="Arial" w:hAnsi="Arial"/>
      <w:sz w:val="18"/>
      <w:szCs w:val="20"/>
      <w:lang w:val="en-GB" w:eastAsia="en-US"/>
    </w:rPr>
  </w:style>
  <w:style w:type="paragraph" w:styleId="aff8">
    <w:name w:val="table of figures"/>
    <w:basedOn w:val="a4"/>
    <w:next w:val="a4"/>
    <w:semiHidden/>
    <w:rsid w:val="00C71585"/>
  </w:style>
  <w:style w:type="paragraph" w:styleId="26">
    <w:name w:val="List Continue 2"/>
    <w:basedOn w:val="a4"/>
    <w:rsid w:val="003224E7"/>
    <w:pPr>
      <w:widowControl w:val="0"/>
      <w:spacing w:before="0" w:after="120" w:line="240" w:lineRule="atLeast"/>
      <w:ind w:left="1134"/>
    </w:pPr>
    <w:rPr>
      <w:sz w:val="20"/>
      <w:szCs w:val="20"/>
      <w:lang w:val="en-US" w:eastAsia="en-US"/>
    </w:rPr>
  </w:style>
  <w:style w:type="character" w:styleId="aff9">
    <w:name w:val="Emphasis"/>
    <w:basedOn w:val="a5"/>
    <w:qFormat/>
    <w:rsid w:val="00551FCE"/>
    <w:rPr>
      <w:i/>
      <w:iCs/>
      <w:dstrike w:val="0"/>
      <w:color w:val="000080"/>
      <w:vertAlign w:val="baseline"/>
    </w:rPr>
  </w:style>
  <w:style w:type="paragraph" w:customStyle="1" w:styleId="affa">
    <w:name w:val="Титул"/>
    <w:basedOn w:val="a4"/>
    <w:rsid w:val="00647BEE"/>
    <w:pPr>
      <w:spacing w:before="0" w:after="120" w:line="360" w:lineRule="auto"/>
      <w:ind w:firstLine="709"/>
      <w:jc w:val="center"/>
    </w:pPr>
    <w:rPr>
      <w:rFonts w:eastAsia="Batang"/>
      <w:lang w:eastAsia="ko-KR"/>
    </w:rPr>
  </w:style>
  <w:style w:type="character" w:customStyle="1" w:styleId="23">
    <w:name w:val="Заголовок 2 Знак"/>
    <w:basedOn w:val="a5"/>
    <w:link w:val="21"/>
    <w:rsid w:val="000A6168"/>
    <w:rPr>
      <w:rFonts w:cs="Arial"/>
      <w:b/>
      <w:bCs/>
      <w:iCs/>
      <w:sz w:val="28"/>
      <w:szCs w:val="28"/>
    </w:rPr>
  </w:style>
  <w:style w:type="character" w:styleId="affb">
    <w:name w:val="FollowedHyperlink"/>
    <w:basedOn w:val="a5"/>
    <w:uiPriority w:val="99"/>
    <w:unhideWhenUsed/>
    <w:rsid w:val="00EE0C6D"/>
    <w:rPr>
      <w:color w:val="800080"/>
      <w:u w:val="single"/>
    </w:rPr>
  </w:style>
  <w:style w:type="character" w:customStyle="1" w:styleId="11">
    <w:name w:val="Заголовок 1 Знак"/>
    <w:basedOn w:val="a5"/>
    <w:link w:val="1"/>
    <w:rsid w:val="00F53857"/>
    <w:rPr>
      <w:rFonts w:cs="Arial"/>
      <w:b/>
      <w:bCs/>
      <w:caps/>
      <w:kern w:val="32"/>
      <w:sz w:val="28"/>
      <w:szCs w:val="32"/>
    </w:rPr>
  </w:style>
  <w:style w:type="paragraph" w:styleId="affc">
    <w:name w:val="List Paragraph"/>
    <w:basedOn w:val="a4"/>
    <w:uiPriority w:val="34"/>
    <w:qFormat/>
    <w:rsid w:val="00EE0C6D"/>
    <w:pPr>
      <w:spacing w:before="0"/>
      <w:ind w:left="720"/>
      <w:contextualSpacing/>
    </w:pPr>
  </w:style>
  <w:style w:type="character" w:customStyle="1" w:styleId="af9">
    <w:name w:val="Текст выноски Знак"/>
    <w:basedOn w:val="a5"/>
    <w:link w:val="af8"/>
    <w:uiPriority w:val="99"/>
    <w:semiHidden/>
    <w:rsid w:val="00EE0C6D"/>
    <w:rPr>
      <w:rFonts w:ascii="Tahoma" w:hAnsi="Tahoma" w:cs="Tahoma"/>
      <w:sz w:val="16"/>
      <w:szCs w:val="16"/>
    </w:rPr>
  </w:style>
  <w:style w:type="paragraph" w:customStyle="1" w:styleId="CharCharCharChar">
    <w:name w:val="Char Char Знак Знак Char Char"/>
    <w:basedOn w:val="a4"/>
    <w:next w:val="affd"/>
    <w:autoRedefine/>
    <w:rsid w:val="00EE0C6D"/>
    <w:pPr>
      <w:tabs>
        <w:tab w:val="num" w:pos="0"/>
      </w:tabs>
      <w:spacing w:before="0" w:after="160" w:line="240" w:lineRule="exact"/>
      <w:jc w:val="both"/>
    </w:pPr>
    <w:rPr>
      <w:rFonts w:ascii="Arial" w:hAnsi="Arial"/>
      <w:b/>
      <w:i/>
      <w:sz w:val="28"/>
      <w:lang w:val="en-US" w:eastAsia="en-US"/>
    </w:rPr>
  </w:style>
  <w:style w:type="character" w:customStyle="1" w:styleId="32">
    <w:name w:val="Заголовок 3 Знак"/>
    <w:basedOn w:val="a5"/>
    <w:link w:val="31"/>
    <w:rsid w:val="00EE0C6D"/>
    <w:rPr>
      <w:rFonts w:cs="Arial"/>
      <w:bCs/>
      <w:sz w:val="28"/>
      <w:szCs w:val="26"/>
    </w:rPr>
  </w:style>
  <w:style w:type="paragraph" w:styleId="affd">
    <w:name w:val="Normal Indent"/>
    <w:basedOn w:val="a4"/>
    <w:rsid w:val="00EE0C6D"/>
    <w:pPr>
      <w:spacing w:before="0"/>
      <w:ind w:left="708"/>
    </w:pPr>
  </w:style>
  <w:style w:type="paragraph" w:customStyle="1" w:styleId="affe">
    <w:name w:val="a"/>
    <w:basedOn w:val="a4"/>
    <w:rsid w:val="00EE0C6D"/>
    <w:pPr>
      <w:spacing w:before="0"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34">
    <w:name w:val="3"/>
    <w:basedOn w:val="a4"/>
    <w:rsid w:val="00EE0C6D"/>
    <w:pPr>
      <w:autoSpaceDE w:val="0"/>
      <w:autoSpaceDN w:val="0"/>
      <w:spacing w:before="0"/>
      <w:ind w:firstLine="709"/>
      <w:jc w:val="both"/>
    </w:pPr>
    <w:rPr>
      <w:rFonts w:ascii="Arial" w:hAnsi="Arial" w:cs="Arial"/>
    </w:rPr>
  </w:style>
  <w:style w:type="character" w:styleId="afff">
    <w:name w:val="Strong"/>
    <w:basedOn w:val="a5"/>
    <w:qFormat/>
    <w:rsid w:val="00EE0C6D"/>
    <w:rPr>
      <w:b/>
      <w:bCs/>
    </w:rPr>
  </w:style>
  <w:style w:type="character" w:customStyle="1" w:styleId="selectedtext">
    <w:name w:val="selectedtext"/>
    <w:basedOn w:val="a5"/>
    <w:rsid w:val="00EE0C6D"/>
  </w:style>
  <w:style w:type="character" w:customStyle="1" w:styleId="value1">
    <w:name w:val="value1"/>
    <w:basedOn w:val="a5"/>
    <w:rsid w:val="00EE0C6D"/>
    <w:rPr>
      <w:b/>
      <w:bCs/>
    </w:rPr>
  </w:style>
  <w:style w:type="character" w:styleId="afff0">
    <w:name w:val="page number"/>
    <w:basedOn w:val="a5"/>
    <w:rsid w:val="00EE0C6D"/>
  </w:style>
  <w:style w:type="table" w:styleId="afff1">
    <w:name w:val="Table Grid"/>
    <w:basedOn w:val="a6"/>
    <w:uiPriority w:val="59"/>
    <w:rsid w:val="00EE0C6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2">
    <w:name w:val="TOC Heading"/>
    <w:basedOn w:val="1"/>
    <w:next w:val="a4"/>
    <w:uiPriority w:val="39"/>
    <w:semiHidden/>
    <w:unhideWhenUsed/>
    <w:qFormat/>
    <w:rsid w:val="00D562C5"/>
    <w:pPr>
      <w:keepLines/>
      <w:pageBreakBefore w:val="0"/>
      <w:numPr>
        <w:numId w:val="0"/>
      </w:numPr>
      <w:spacing w:before="480" w:after="0" w:line="276" w:lineRule="auto"/>
      <w:jc w:val="left"/>
      <w:outlineLvl w:val="9"/>
    </w:pPr>
    <w:rPr>
      <w:rFonts w:ascii="Cambria" w:hAnsi="Cambria" w:cs="Times New Roman"/>
      <w:caps w:val="0"/>
      <w:color w:val="365F91"/>
      <w:kern w:val="0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395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ki.gov.kz" TargetMode="External"/><Relationship Id="rId18" Type="http://schemas.openxmlformats.org/officeDocument/2006/relationships/image" Target="media/image10.png"/><Relationship Id="rId26" Type="http://schemas.openxmlformats.org/officeDocument/2006/relationships/hyperlink" Target="http://java.com/en/download/index.jsp" TargetMode="External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hyperlink" Target="http://www.pki.gov.kz/cms" TargetMode="External"/><Relationship Id="rId42" Type="http://schemas.openxmlformats.org/officeDocument/2006/relationships/image" Target="media/image32.jpe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image" Target="media/image65.jpeg"/><Relationship Id="rId84" Type="http://schemas.openxmlformats.org/officeDocument/2006/relationships/image" Target="media/image72.png"/><Relationship Id="rId89" Type="http://schemas.openxmlformats.org/officeDocument/2006/relationships/image" Target="media/image76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7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jpeg"/><Relationship Id="rId87" Type="http://schemas.openxmlformats.org/officeDocument/2006/relationships/hyperlink" Target="http://notariat.minjust.kz/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image" Target="media/image70.png"/><Relationship Id="rId90" Type="http://schemas.openxmlformats.org/officeDocument/2006/relationships/image" Target="media/image77.png"/><Relationship Id="rId95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jpeg"/><Relationship Id="rId43" Type="http://schemas.openxmlformats.org/officeDocument/2006/relationships/hyperlink" Target="https://ind.pki.kz/" TargetMode="External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3.png"/><Relationship Id="rId93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1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6.jpe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image" Target="media/image41.jpe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hyperlink" Target="http://notariat.minjust.kz/" TargetMode="External"/><Relationship Id="rId86" Type="http://schemas.openxmlformats.org/officeDocument/2006/relationships/image" Target="media/image74.png"/><Relationship Id="rId9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EVGENI~1\LOCALS~1\Temp\Temporary%20Directory%2010%20for%20&#1064;&#1072;&#1073;&#1083;&#1086;&#1085;&#1099;%20&#1058;&#1056;&#1055;.zip\&#1064;&#1069;&#1055;%20&#1058;&#1056;&#1055;%2003%20&#1056;&#1091;&#1082;&#1086;&#1074;&#1086;&#1076;&#1089;&#1090;&#1074;&#1086;%20&#1087;&#1086;&#1083;&#1100;&#1079;&#1086;&#1074;&#1072;&#1090;&#1077;&#1083;&#1103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737EBF-D6F5-4795-9DF1-36AC5E633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ШЭП ТРП 03 Руководство пользователя</Template>
  <TotalTime>5</TotalTime>
  <Pages>55</Pages>
  <Words>3372</Words>
  <Characters>19224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22551</CharactersWithSpaces>
  <SharedDoc>false</SharedDoc>
  <HLinks>
    <vt:vector size="162" baseType="variant">
      <vt:variant>
        <vt:i4>2621555</vt:i4>
      </vt:variant>
      <vt:variant>
        <vt:i4>147</vt:i4>
      </vt:variant>
      <vt:variant>
        <vt:i4>0</vt:i4>
      </vt:variant>
      <vt:variant>
        <vt:i4>5</vt:i4>
      </vt:variant>
      <vt:variant>
        <vt:lpwstr>http://notariat.minjust.kz/</vt:lpwstr>
      </vt:variant>
      <vt:variant>
        <vt:lpwstr/>
      </vt:variant>
      <vt:variant>
        <vt:i4>2621555</vt:i4>
      </vt:variant>
      <vt:variant>
        <vt:i4>144</vt:i4>
      </vt:variant>
      <vt:variant>
        <vt:i4>0</vt:i4>
      </vt:variant>
      <vt:variant>
        <vt:i4>5</vt:i4>
      </vt:variant>
      <vt:variant>
        <vt:lpwstr>http://notariat.minjust.kz/</vt:lpwstr>
      </vt:variant>
      <vt:variant>
        <vt:lpwstr/>
      </vt:variant>
      <vt:variant>
        <vt:i4>7209023</vt:i4>
      </vt:variant>
      <vt:variant>
        <vt:i4>141</vt:i4>
      </vt:variant>
      <vt:variant>
        <vt:i4>0</vt:i4>
      </vt:variant>
      <vt:variant>
        <vt:i4>5</vt:i4>
      </vt:variant>
      <vt:variant>
        <vt:lpwstr>https://ind.pki.kz/</vt:lpwstr>
      </vt:variant>
      <vt:variant>
        <vt:lpwstr/>
      </vt:variant>
      <vt:variant>
        <vt:i4>655437</vt:i4>
      </vt:variant>
      <vt:variant>
        <vt:i4>138</vt:i4>
      </vt:variant>
      <vt:variant>
        <vt:i4>0</vt:i4>
      </vt:variant>
      <vt:variant>
        <vt:i4>5</vt:i4>
      </vt:variant>
      <vt:variant>
        <vt:lpwstr>http://www.pki.gov.kz/cms</vt:lpwstr>
      </vt:variant>
      <vt:variant>
        <vt:lpwstr/>
      </vt:variant>
      <vt:variant>
        <vt:i4>5242968</vt:i4>
      </vt:variant>
      <vt:variant>
        <vt:i4>135</vt:i4>
      </vt:variant>
      <vt:variant>
        <vt:i4>0</vt:i4>
      </vt:variant>
      <vt:variant>
        <vt:i4>5</vt:i4>
      </vt:variant>
      <vt:variant>
        <vt:lpwstr>http://java.com/en/download/index.jsp</vt:lpwstr>
      </vt:variant>
      <vt:variant>
        <vt:lpwstr/>
      </vt:variant>
      <vt:variant>
        <vt:i4>6750254</vt:i4>
      </vt:variant>
      <vt:variant>
        <vt:i4>132</vt:i4>
      </vt:variant>
      <vt:variant>
        <vt:i4>0</vt:i4>
      </vt:variant>
      <vt:variant>
        <vt:i4>5</vt:i4>
      </vt:variant>
      <vt:variant>
        <vt:lpwstr>http://www.pki.gov.kz/</vt:lpwstr>
      </vt:variant>
      <vt:variant>
        <vt:lpwstr/>
      </vt:variant>
      <vt:variant>
        <vt:i4>1376319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_Toc271559997</vt:lpwstr>
      </vt:variant>
      <vt:variant>
        <vt:i4>1376319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_Toc271559996</vt:lpwstr>
      </vt:variant>
      <vt:variant>
        <vt:i4>1376319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_Toc271559995</vt:lpwstr>
      </vt:variant>
      <vt:variant>
        <vt:i4>1376319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_Toc271559994</vt:lpwstr>
      </vt:variant>
      <vt:variant>
        <vt:i4>1376319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_Toc271559993</vt:lpwstr>
      </vt:variant>
      <vt:variant>
        <vt:i4>1376319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_Toc271559992</vt:lpwstr>
      </vt:variant>
      <vt:variant>
        <vt:i4>1376319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_Toc271559991</vt:lpwstr>
      </vt:variant>
      <vt:variant>
        <vt:i4>1376319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_Toc271559990</vt:lpwstr>
      </vt:variant>
      <vt:variant>
        <vt:i4>1310783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_Toc271559989</vt:lpwstr>
      </vt:variant>
      <vt:variant>
        <vt:i4>1310783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_Toc271559988</vt:lpwstr>
      </vt:variant>
      <vt:variant>
        <vt:i4>1310783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_Toc271559987</vt:lpwstr>
      </vt:variant>
      <vt:variant>
        <vt:i4>1310783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_Toc271559986</vt:lpwstr>
      </vt:variant>
      <vt:variant>
        <vt:i4>1310783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_Toc271559985</vt:lpwstr>
      </vt:variant>
      <vt:variant>
        <vt:i4>1310783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_Toc271559984</vt:lpwstr>
      </vt:variant>
      <vt:variant>
        <vt:i4>1310783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_Toc271559983</vt:lpwstr>
      </vt:variant>
      <vt:variant>
        <vt:i4>1310783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_Toc271559982</vt:lpwstr>
      </vt:variant>
      <vt:variant>
        <vt:i4>1310783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_Toc271559981</vt:lpwstr>
      </vt:variant>
      <vt:variant>
        <vt:i4>1310783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_Toc271559980</vt:lpwstr>
      </vt:variant>
      <vt:variant>
        <vt:i4>1769535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_Toc271559979</vt:lpwstr>
      </vt:variant>
      <vt:variant>
        <vt:i4>1769535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_Toc271559978</vt:lpwstr>
      </vt:variant>
      <vt:variant>
        <vt:i4>1769535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_Toc271559977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Руководство пользователя</dc:subject>
  <dc:creator>Admin</dc:creator>
  <cp:lastModifiedBy>1</cp:lastModifiedBy>
  <cp:revision>3</cp:revision>
  <cp:lastPrinted>2010-04-27T04:29:00Z</cp:lastPrinted>
  <dcterms:created xsi:type="dcterms:W3CDTF">2010-09-21T03:47:00Z</dcterms:created>
  <dcterms:modified xsi:type="dcterms:W3CDTF">2010-09-23T12:50:00Z</dcterms:modified>
</cp:coreProperties>
</file>